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3086B" w14:textId="77777777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color w:val="111111"/>
          <w:lang w:eastAsia="pl-PL"/>
        </w:rPr>
      </w:pPr>
    </w:p>
    <w:p w14:paraId="1C0564EE" w14:textId="649329F7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right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……………………………, dnia…………………………</w:t>
      </w:r>
    </w:p>
    <w:p w14:paraId="1ADA9ECE" w14:textId="77777777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right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</w:p>
    <w:p w14:paraId="4F10304E" w14:textId="08FE5668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………………………………………………………….</w:t>
      </w:r>
    </w:p>
    <w:p w14:paraId="65E45503" w14:textId="44F331AD" w:rsidR="00A2710C" w:rsidRPr="000A7990" w:rsidRDefault="00A2710C" w:rsidP="00754ABB">
      <w:pPr>
        <w:tabs>
          <w:tab w:val="left" w:pos="916"/>
          <w:tab w:val="left" w:pos="1832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Imię i nazwisko</w:t>
      </w:r>
      <w:r w:rsidR="00754ABB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uczestnika</w:t>
      </w:r>
    </w:p>
    <w:p w14:paraId="6A6E36B2" w14:textId="4A3DA93E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………………………………………………………….</w:t>
      </w:r>
    </w:p>
    <w:p w14:paraId="5E7FF0A2" w14:textId="4AC5D458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adres zam</w:t>
      </w:r>
      <w:r w:rsidR="00754ABB" w:rsidRPr="000A7990">
        <w:rPr>
          <w:rFonts w:ascii="Times New Roman" w:eastAsia="Times New Roman" w:hAnsi="Times New Roman" w:cs="Times New Roman"/>
          <w:color w:val="111111"/>
          <w:lang w:eastAsia="pl-PL"/>
        </w:rPr>
        <w:t>ieszkania</w:t>
      </w:r>
    </w:p>
    <w:p w14:paraId="251C4A65" w14:textId="6F9A7CA2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</w:t>
      </w:r>
    </w:p>
    <w:p w14:paraId="42CB617F" w14:textId="4C06583A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telefon kontaktowy</w:t>
      </w:r>
    </w:p>
    <w:p w14:paraId="42F03B38" w14:textId="77777777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</w:p>
    <w:p w14:paraId="2B4FC6EC" w14:textId="77777777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</w:p>
    <w:p w14:paraId="757A0583" w14:textId="7A01E1B6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 xml:space="preserve">Oświadczenie </w:t>
      </w:r>
      <w:r w:rsidR="00061C3F" w:rsidRPr="000A7990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>o o</w:t>
      </w:r>
      <w:r w:rsidRPr="000A7990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>dpowiedzialności</w:t>
      </w:r>
      <w:r w:rsidR="00943BBC" w:rsidRPr="000A7990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 xml:space="preserve"> materialnej – uczestnik </w:t>
      </w:r>
      <w:r w:rsidR="00061C3F" w:rsidRPr="000A7990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>pełnoletni</w:t>
      </w:r>
    </w:p>
    <w:p w14:paraId="653277BC" w14:textId="77777777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</w:p>
    <w:p w14:paraId="405C920D" w14:textId="22AE3B1F" w:rsidR="000130C6" w:rsidRPr="000A7990" w:rsidRDefault="000130C6" w:rsidP="00013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Ja,……………………………………….</w:t>
      </w:r>
      <w:r w:rsidR="00943BBC" w:rsidRPr="000A7990">
        <w:rPr>
          <w:rFonts w:ascii="Times New Roman" w:eastAsia="Times New Roman" w:hAnsi="Times New Roman" w:cs="Times New Roman"/>
          <w:color w:val="111111"/>
          <w:lang w:eastAsia="pl-PL"/>
        </w:rPr>
        <w:t>,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oświadczam, że jestem uczestnikiem jednostki organizacyjnej Mazowieckiej Wojewódzkiej Komendy Ochotniczych Hufców Pracy, (dalej</w:t>
      </w:r>
      <w:r w:rsidR="00D77C82" w:rsidRPr="000A7990">
        <w:rPr>
          <w:rFonts w:ascii="Times New Roman" w:eastAsia="Times New Roman" w:hAnsi="Times New Roman" w:cs="Times New Roman"/>
          <w:color w:val="111111"/>
          <w:lang w:eastAsia="pl-PL"/>
        </w:rPr>
        <w:t>: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MWK OHP) tj. ………………………………………………….…..,mieszczące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t>j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się przy ul…………………………………………….………………..</w:t>
      </w:r>
    </w:p>
    <w:p w14:paraId="5C285EF5" w14:textId="783905AF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W związku z 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powyższym oraz faktem</w:t>
      </w:r>
      <w:r w:rsidR="000130C6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mojego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przebywania na terenie ww. jednostki oraz korzystania </w:t>
      </w:r>
      <w:r w:rsidR="000130C6" w:rsidRPr="000A7990">
        <w:rPr>
          <w:rFonts w:ascii="Times New Roman" w:eastAsia="Times New Roman" w:hAnsi="Times New Roman" w:cs="Times New Roman"/>
          <w:color w:val="111111"/>
          <w:lang w:eastAsia="pl-PL"/>
        </w:rPr>
        <w:br/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z jej materiałów oraz mienia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, oświadczam, że będę odpowiedzialn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y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t>/a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za wszelkie </w:t>
      </w:r>
      <w:r w:rsidR="005F382D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ich 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uszkodzenia, utratę lub </w:t>
      </w:r>
      <w:r w:rsidR="005F382D" w:rsidRPr="000A7990">
        <w:rPr>
          <w:rFonts w:ascii="Times New Roman" w:eastAsia="Times New Roman" w:hAnsi="Times New Roman" w:cs="Times New Roman"/>
          <w:color w:val="111111"/>
          <w:lang w:eastAsia="pl-PL"/>
        </w:rPr>
        <w:t>przywłaszczenie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podczas </w:t>
      </w:r>
      <w:r w:rsidR="000130C6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mojego 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przebywania na terenie ośrodka, co może wiązać się 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br/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z 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t>obowiązkiem pokrycia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</w:t>
      </w:r>
      <w:r w:rsidR="000130C6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kosztów 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po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t>wstałych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szkód.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Oświadczam również, że zobowiązuję się do przestrzegania wszelkich przepisów dotyczących bezpieczeństwa i higieny 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br/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w ośrodku oraz do 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korzystania z materiałów/mienia jednostki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 tylko w celach zgodnych z regulaminem 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Ośrodka Szkolenia i Wychowania w ……………………………………</w:t>
      </w:r>
      <w:r w:rsidR="00C71212" w:rsidRPr="000A7990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…………………………………………………………….</w:t>
      </w:r>
      <w:r w:rsidR="00BB5BD3" w:rsidRPr="000A7990">
        <w:rPr>
          <w:rFonts w:ascii="Times New Roman" w:eastAsia="Times New Roman" w:hAnsi="Times New Roman" w:cs="Times New Roman"/>
          <w:color w:val="111111"/>
          <w:lang w:eastAsia="pl-PL"/>
        </w:rPr>
        <w:t>..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.</w:t>
      </w:r>
    </w:p>
    <w:p w14:paraId="231C28D7" w14:textId="0A293D2C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Niniejsze oświadczenie jest ważne przez cały okres </w:t>
      </w:r>
      <w:r w:rsidR="000130C6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mojego </w:t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pobytu </w:t>
      </w:r>
      <w:r w:rsidR="0077608E"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na terenie </w:t>
      </w:r>
      <w:r w:rsidR="00C71212" w:rsidRPr="000A7990">
        <w:rPr>
          <w:rFonts w:ascii="Times New Roman" w:eastAsia="Times New Roman" w:hAnsi="Times New Roman" w:cs="Times New Roman"/>
          <w:color w:val="111111"/>
          <w:lang w:eastAsia="pl-PL"/>
        </w:rPr>
        <w:t>jednostki organizacyjnej Mazowieckiej Wojewódzkiej Komendy OHP.</w:t>
      </w:r>
    </w:p>
    <w:p w14:paraId="5B556622" w14:textId="52B06076" w:rsidR="00A2710C" w:rsidRPr="000A7990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 xml:space="preserve">Oświadczam, że zapoznałem się z treścią niniejszego oświadczenia i zobowiązuję się do jego przestrzegania. Potwierdzam, że moje dane osobowe podane w tym oświadczeniu są aktualne 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br/>
      </w:r>
      <w:r w:rsidRPr="000A7990">
        <w:rPr>
          <w:rFonts w:ascii="Times New Roman" w:eastAsia="Times New Roman" w:hAnsi="Times New Roman" w:cs="Times New Roman"/>
          <w:color w:val="111111"/>
          <w:lang w:eastAsia="pl-PL"/>
        </w:rPr>
        <w:t>i zgodne z prawd</w:t>
      </w:r>
      <w:r w:rsidR="00EA23D4" w:rsidRPr="000A7990">
        <w:rPr>
          <w:rFonts w:ascii="Times New Roman" w:eastAsia="Times New Roman" w:hAnsi="Times New Roman" w:cs="Times New Roman"/>
          <w:color w:val="111111"/>
          <w:lang w:eastAsia="pl-PL"/>
        </w:rPr>
        <w:t>ą.</w:t>
      </w:r>
    </w:p>
    <w:p w14:paraId="16C6E82C" w14:textId="2BE37372" w:rsidR="00C71212" w:rsidRPr="000A7990" w:rsidRDefault="00C71212" w:rsidP="00C712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right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0A7990"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  <w:t>…………………………………………………………….</w:t>
      </w:r>
    </w:p>
    <w:p w14:paraId="2074F607" w14:textId="1498DA06" w:rsidR="00C71212" w:rsidRPr="000A7990" w:rsidRDefault="00C71212" w:rsidP="00C712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right"/>
        <w:rPr>
          <w:rFonts w:ascii="Times New Roman" w:eastAsia="Times New Roman" w:hAnsi="Times New Roman" w:cs="Times New Roman"/>
          <w:i/>
          <w:iCs/>
          <w:color w:val="111111"/>
          <w:sz w:val="20"/>
          <w:szCs w:val="20"/>
          <w:lang w:eastAsia="pl-PL"/>
        </w:rPr>
      </w:pPr>
      <w:r w:rsidRPr="000A7990">
        <w:rPr>
          <w:rFonts w:ascii="Times New Roman" w:eastAsia="Times New Roman" w:hAnsi="Times New Roman" w:cs="Times New Roman"/>
          <w:i/>
          <w:iCs/>
          <w:color w:val="111111"/>
          <w:sz w:val="20"/>
          <w:szCs w:val="20"/>
          <w:lang w:eastAsia="pl-PL"/>
        </w:rPr>
        <w:t>data, czytelny podpis</w:t>
      </w:r>
      <w:r w:rsidR="00EA23D4" w:rsidRPr="000A7990">
        <w:rPr>
          <w:rFonts w:ascii="Times New Roman" w:eastAsia="Times New Roman" w:hAnsi="Times New Roman" w:cs="Times New Roman"/>
          <w:i/>
          <w:iCs/>
          <w:color w:val="111111"/>
          <w:sz w:val="20"/>
          <w:szCs w:val="20"/>
          <w:lang w:eastAsia="pl-PL"/>
        </w:rPr>
        <w:t xml:space="preserve"> uczestnika</w:t>
      </w:r>
    </w:p>
    <w:p w14:paraId="42D591E3" w14:textId="77777777" w:rsidR="000130C6" w:rsidRPr="000A7990" w:rsidRDefault="000130C6" w:rsidP="00013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center"/>
        <w:rPr>
          <w:rFonts w:ascii="Times New Roman" w:eastAsia="Times New Roman" w:hAnsi="Times New Roman" w:cs="Times New Roman"/>
          <w:i/>
          <w:iCs/>
          <w:color w:val="111111"/>
          <w:sz w:val="18"/>
          <w:szCs w:val="18"/>
          <w:lang w:eastAsia="pl-PL"/>
        </w:rPr>
      </w:pPr>
      <w:r w:rsidRPr="000A7990">
        <w:rPr>
          <w:rFonts w:ascii="Times New Roman" w:eastAsia="Times New Roman" w:hAnsi="Times New Roman" w:cs="Times New Roman"/>
          <w:i/>
          <w:iCs/>
          <w:color w:val="111111"/>
          <w:sz w:val="18"/>
          <w:szCs w:val="18"/>
          <w:lang w:eastAsia="pl-PL"/>
        </w:rPr>
        <w:lastRenderedPageBreak/>
        <w:t>Klauzula informacyjna</w:t>
      </w:r>
    </w:p>
    <w:p w14:paraId="164A962C" w14:textId="77777777" w:rsidR="000130C6" w:rsidRPr="000A7990" w:rsidRDefault="000130C6" w:rsidP="00A103DC">
      <w:pPr>
        <w:pStyle w:val="Standard"/>
        <w:shd w:val="clear" w:color="auto" w:fill="FFFFFF"/>
        <w:spacing w:after="0" w:line="240" w:lineRule="auto"/>
        <w:ind w:left="284" w:right="-3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Zgodnie z art. 13 rozporządzenia Parlamentu Europejskiego i Rady (UE) 2016/679 z dnia 27 kwietnia 2016 r. w sprawie ochrony osób fizycznych w związku z przetwarzaniem danych osobowych i w sprawie swobodnego przepływu takich danych oraz uchylenia dyrektywy 95/46/WE (ogólne rozporządzenie o ochronie danych) (Dz. Urz. UE L Nr 119, str.1), zwanego powszechnie RODO informujemy, że:</w:t>
      </w:r>
    </w:p>
    <w:p w14:paraId="466FCE41" w14:textId="0DF84DA5" w:rsidR="000130C6" w:rsidRPr="000A7990" w:rsidRDefault="000130C6" w:rsidP="000130C6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Administratorem Pana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/Pani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 danych osobowych jest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Komendant Wojewódzki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Mazowiecki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ej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Wojewódzki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ej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Komend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y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Ochotniczych Hufców Pracy  z siedzibą w Warszawie przy ul. Czerniakowskiej 71, 00-715 Warszawa.</w:t>
      </w:r>
    </w:p>
    <w:p w14:paraId="4A487D43" w14:textId="1FB70AEC" w:rsidR="000130C6" w:rsidRPr="000A7990" w:rsidRDefault="000130C6" w:rsidP="000130C6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Może Pan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/Pani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skontaktować się z naszym inspektorem ochrony danych za pośrednictwem e-mail:  </w:t>
      </w:r>
      <w:hyperlink r:id="rId8" w:history="1">
        <w:r w:rsidRPr="000A7990">
          <w:rPr>
            <w:rFonts w:ascii="Times New Roman" w:eastAsiaTheme="minorHAnsi" w:hAnsi="Times New Roman" w:cs="Times New Roman"/>
            <w:iCs/>
            <w:kern w:val="0"/>
            <w:sz w:val="18"/>
            <w:szCs w:val="18"/>
          </w:rPr>
          <w:t>iodo@mazowiecka.ohp.pl</w:t>
        </w:r>
      </w:hyperlink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lub pisząc bezpośrednio na adres Mazowiecka Wojewódzka Komenda Ochotniczych Hufców Pracy, Inspektor Ochrony Danych Osobowych, ul. Czerniakowska 71, 00-715 Warszawa.</w:t>
      </w:r>
    </w:p>
    <w:p w14:paraId="59FA5186" w14:textId="53734714" w:rsidR="000130C6" w:rsidRPr="000A7990" w:rsidRDefault="000130C6" w:rsidP="00961B1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Pani/Pana dane osobowe będą przetwarzane w celu i zakresie niezbędnym do wypełnienia obowiązku prawnego spoczywającego na administratorze danych osobowych w związku z uzyskaniem przez Pana</w:t>
      </w:r>
      <w:r w:rsidR="000A7990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/Panią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statusu uczestnika/wychowanka OHP. </w:t>
      </w:r>
    </w:p>
    <w:p w14:paraId="0EC11141" w14:textId="77777777" w:rsidR="000A7990" w:rsidRDefault="000130C6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Podstawę prawną </w:t>
      </w:r>
      <w:r w:rsidR="00D77C82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przetwarzania danych stanowi </w:t>
      </w:r>
      <w:r w:rsidR="00CD5D4B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art. 6 ust. 1 lit. c RODO (wypełnienie obowiązku prawnego ciążącego na administratorze).</w:t>
      </w:r>
    </w:p>
    <w:p w14:paraId="7A13CB6B" w14:textId="77777777" w:rsidR="000A7990" w:rsidRPr="000A7990" w:rsidRDefault="000130C6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hAnsi="Times New Roman" w:cs="Times New Roman"/>
          <w:iCs/>
          <w:sz w:val="18"/>
          <w:szCs w:val="18"/>
        </w:rPr>
        <w:t>Przetwarzane</w:t>
      </w:r>
      <w:r w:rsidR="000A7990" w:rsidRPr="000A7990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0A7990">
        <w:rPr>
          <w:rFonts w:ascii="Times New Roman" w:hAnsi="Times New Roman" w:cs="Times New Roman"/>
          <w:iCs/>
          <w:sz w:val="18"/>
          <w:szCs w:val="18"/>
        </w:rPr>
        <w:t>Pana</w:t>
      </w:r>
      <w:r w:rsidR="000A7990" w:rsidRPr="000A7990">
        <w:rPr>
          <w:rFonts w:ascii="Times New Roman" w:hAnsi="Times New Roman" w:cs="Times New Roman"/>
          <w:iCs/>
          <w:sz w:val="18"/>
          <w:szCs w:val="18"/>
        </w:rPr>
        <w:t>/Pani</w:t>
      </w:r>
      <w:r w:rsidRPr="000A7990">
        <w:rPr>
          <w:rFonts w:ascii="Times New Roman" w:hAnsi="Times New Roman" w:cs="Times New Roman"/>
          <w:iCs/>
          <w:sz w:val="18"/>
          <w:szCs w:val="18"/>
        </w:rPr>
        <w:t xml:space="preserve"> dane osobowe mogą być udostępnione zgodnie z obowiązującymi przepisami prawa. </w:t>
      </w:r>
    </w:p>
    <w:p w14:paraId="5448EDE7" w14:textId="46F32D0B" w:rsidR="00CD5D4B" w:rsidRPr="000A7990" w:rsidRDefault="00CD5D4B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hAnsi="Times New Roman" w:cs="Times New Roman"/>
          <w:iCs/>
          <w:sz w:val="18"/>
          <w:szCs w:val="18"/>
        </w:rPr>
        <w:t>Osoba, której dane dotyczą, ma prawo:</w:t>
      </w:r>
    </w:p>
    <w:p w14:paraId="0CDB8B11" w14:textId="0CBE691F" w:rsidR="00CD5D4B" w:rsidRPr="000A7990" w:rsidRDefault="00CD5D4B" w:rsidP="00D77C82">
      <w:pPr>
        <w:numPr>
          <w:ilvl w:val="0"/>
          <w:numId w:val="8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0A7990">
        <w:rPr>
          <w:rFonts w:ascii="Times New Roman" w:hAnsi="Times New Roman" w:cs="Times New Roman"/>
          <w:sz w:val="18"/>
          <w:szCs w:val="18"/>
        </w:rPr>
        <w:t>dostępu do swoich danych osobowych</w:t>
      </w:r>
      <w:r w:rsidR="00CF54D9" w:rsidRPr="000A7990">
        <w:rPr>
          <w:rFonts w:ascii="Times New Roman" w:hAnsi="Times New Roman" w:cs="Times New Roman"/>
          <w:sz w:val="18"/>
          <w:szCs w:val="18"/>
        </w:rPr>
        <w:t>,</w:t>
      </w:r>
      <w:r w:rsidRPr="000A7990">
        <w:rPr>
          <w:rFonts w:ascii="Times New Roman" w:hAnsi="Times New Roman" w:cs="Times New Roman"/>
          <w:sz w:val="18"/>
          <w:szCs w:val="18"/>
        </w:rPr>
        <w:t xml:space="preserve"> ich sprostowania</w:t>
      </w:r>
      <w:r w:rsidR="00CF54D9" w:rsidRPr="000A7990">
        <w:rPr>
          <w:rFonts w:ascii="Times New Roman" w:hAnsi="Times New Roman" w:cs="Times New Roman"/>
          <w:sz w:val="18"/>
          <w:szCs w:val="18"/>
        </w:rPr>
        <w:t xml:space="preserve"> oraz otrzymania ich kopii,</w:t>
      </w:r>
    </w:p>
    <w:p w14:paraId="5D72BDFA" w14:textId="77777777" w:rsidR="00CD5D4B" w:rsidRPr="000A7990" w:rsidRDefault="00CD5D4B" w:rsidP="00CD5D4B">
      <w:pPr>
        <w:numPr>
          <w:ilvl w:val="0"/>
          <w:numId w:val="8"/>
        </w:numPr>
        <w:spacing w:before="100" w:beforeAutospacing="1" w:after="0" w:line="240" w:lineRule="auto"/>
        <w:ind w:left="360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0A7990">
        <w:rPr>
          <w:rFonts w:ascii="Times New Roman" w:hAnsi="Times New Roman" w:cs="Times New Roman"/>
          <w:sz w:val="18"/>
          <w:szCs w:val="18"/>
        </w:rPr>
        <w:t>ograniczenia przetwarzania danych osobowych  w przypadkach określonych w art. 18 RODO,</w:t>
      </w:r>
    </w:p>
    <w:p w14:paraId="2A6F93B8" w14:textId="77777777" w:rsidR="00CD5D4B" w:rsidRPr="000A7990" w:rsidRDefault="00CD5D4B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Jednocześnie osobie, której dane dotyczą, nie przysługuje:</w:t>
      </w:r>
    </w:p>
    <w:p w14:paraId="1582BF74" w14:textId="586655FD" w:rsidR="00CD5D4B" w:rsidRPr="000A7990" w:rsidRDefault="00CD5D4B" w:rsidP="000A7990">
      <w:pPr>
        <w:pStyle w:val="Standard"/>
        <w:shd w:val="clear" w:color="auto" w:fill="FFFFFF"/>
        <w:spacing w:after="0" w:line="240" w:lineRule="auto"/>
        <w:ind w:left="284" w:right="-3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prawo wniesienia sprzeciwu wobec przetwarzania danych, prawo żądania usunięcia danych ani prawo do przenoszenia danych</w:t>
      </w:r>
      <w:r w:rsidR="00610C75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w zakresie danych osobowych przetwarzanych na podstawie art. 6 ust. 1 lit. c RODO, tj. w celu wypełnienia obowiązków prawnych ciążących na administratorze, wynikających w szczególności z art. 341, 342 i 348 ustawy 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br/>
        <w:t>z dnia 20 marca 2025 r. o rynku pracy i służbach zatrudnienia, ponieważ administrator jest zobowiązany przepisami prawa do ich przetwarzania i nie może zaprzestać tego przetwarzania na żądanie osoby, której dane dotyczą.</w:t>
      </w:r>
    </w:p>
    <w:p w14:paraId="5C2245CC" w14:textId="77777777" w:rsidR="00CD5D4B" w:rsidRPr="000A7990" w:rsidRDefault="00CD5D4B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Niezależnie od powyższego, osobie której dane dotyczą, przysługuje prawo wniesienia skargi do Prezesa Urzędu Ochrony Danych Osobowych, jeżeli uzna, że przetwarzanie danych osobowych narusza przepisy RODO.</w:t>
      </w:r>
    </w:p>
    <w:p w14:paraId="29DC7F46" w14:textId="0F4A5E4D" w:rsidR="00CD5D4B" w:rsidRPr="000A7990" w:rsidRDefault="00CD5D4B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</w:t>
      </w:r>
      <w:r w:rsidR="00D77C82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a/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</w:t>
      </w:r>
      <w:r w:rsidR="00D77C82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i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dane osobowe co do zasady nie są przekazywane do państw trzecich (poza Unię Europejską i Europejski Obszar Gospodarczy). Jednocześnie, w związku z korzystaniem przez administratora z usług chmurowych świadczonych przez Microsoft, dane osobowe mogą być przekazywane do państw trzecich  wyłącznie w niezbędnym zakresie. Transfer danych odbywa się na podstawie standardowych klauzul umownych przyjętych przez Komisję Europejską, zawartych </w:t>
      </w:r>
      <w:r w:rsidR="00610C75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br/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w dokumencie Microsoft Products and Services Data </w:t>
      </w:r>
      <w:proofErr w:type="spellStart"/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Protection</w:t>
      </w:r>
      <w:proofErr w:type="spellEnd"/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</w:t>
      </w:r>
      <w:proofErr w:type="spellStart"/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Addendum</w:t>
      </w:r>
      <w:proofErr w:type="spellEnd"/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(DPA), dostępnym na oficjalnych stronach internetowych Microsoftu, co zapewnia odpowiedni poziom ochrony danych osobowych.</w:t>
      </w:r>
    </w:p>
    <w:p w14:paraId="0B0B63F2" w14:textId="0505DE17" w:rsidR="00CD5D4B" w:rsidRPr="000A7990" w:rsidRDefault="00CD5D4B" w:rsidP="000A7990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hAnsi="Times New Roman" w:cs="Times New Roman"/>
          <w:sz w:val="18"/>
          <w:szCs w:val="18"/>
        </w:rPr>
      </w:pP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</w:t>
      </w:r>
      <w:r w:rsidR="00D77C82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a/</w:t>
      </w:r>
      <w:r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</w:t>
      </w:r>
      <w:r w:rsidR="00D77C82" w:rsidRPr="000A7990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i</w:t>
      </w:r>
      <w:r w:rsidRPr="000A7990">
        <w:rPr>
          <w:rFonts w:ascii="Times New Roman" w:hAnsi="Times New Roman" w:cs="Times New Roman"/>
          <w:sz w:val="18"/>
          <w:szCs w:val="18"/>
        </w:rPr>
        <w:t xml:space="preserve"> dane osobowe nie będą przetwarzane w sposób zautomatyzowany ani </w:t>
      </w:r>
      <w:r w:rsidR="000A7990">
        <w:rPr>
          <w:rFonts w:ascii="Times New Roman" w:hAnsi="Times New Roman" w:cs="Times New Roman"/>
          <w:sz w:val="18"/>
          <w:szCs w:val="18"/>
        </w:rPr>
        <w:t xml:space="preserve">nie będą </w:t>
      </w:r>
      <w:r w:rsidRPr="000A7990">
        <w:rPr>
          <w:rFonts w:ascii="Times New Roman" w:hAnsi="Times New Roman" w:cs="Times New Roman"/>
          <w:sz w:val="18"/>
          <w:szCs w:val="18"/>
        </w:rPr>
        <w:t>profilowane.</w:t>
      </w:r>
    </w:p>
    <w:p w14:paraId="6DC07FE9" w14:textId="77777777" w:rsidR="000130C6" w:rsidRPr="000A7990" w:rsidRDefault="000130C6" w:rsidP="000130C6">
      <w:pPr>
        <w:pStyle w:val="Standard"/>
        <w:shd w:val="clear" w:color="auto" w:fill="FFFFFF"/>
        <w:tabs>
          <w:tab w:val="left" w:pos="426"/>
        </w:tabs>
        <w:spacing w:after="0" w:line="240" w:lineRule="auto"/>
        <w:ind w:left="284" w:right="-3"/>
        <w:jc w:val="both"/>
        <w:textAlignment w:val="auto"/>
        <w:rPr>
          <w:rStyle w:val="Uwydatnienie"/>
          <w:rFonts w:ascii="Times New Roman" w:hAnsi="Times New Roman" w:cs="Times New Roman"/>
          <w:i w:val="0"/>
          <w:iCs w:val="0"/>
          <w:sz w:val="18"/>
          <w:szCs w:val="18"/>
        </w:rPr>
      </w:pPr>
    </w:p>
    <w:p w14:paraId="1E4A2848" w14:textId="6666C2C1" w:rsidR="000130C6" w:rsidRPr="000A7990" w:rsidRDefault="000130C6" w:rsidP="000130C6">
      <w:pPr>
        <w:jc w:val="both"/>
        <w:rPr>
          <w:rFonts w:ascii="Times New Roman" w:hAnsi="Times New Roman" w:cs="Times New Roman"/>
          <w:sz w:val="18"/>
          <w:szCs w:val="18"/>
        </w:rPr>
      </w:pPr>
      <w:r w:rsidRPr="000A7990">
        <w:rPr>
          <w:rFonts w:ascii="Times New Roman" w:hAnsi="Times New Roman" w:cs="Times New Roman"/>
          <w:sz w:val="18"/>
          <w:szCs w:val="18"/>
        </w:rPr>
        <w:t xml:space="preserve">Wymienione wyżej dane osobowe podaję dobrowolnie i świadomie oraz oświadczam, że  są one zgodne prawdą. </w:t>
      </w:r>
    </w:p>
    <w:p w14:paraId="1DF80B41" w14:textId="77777777" w:rsidR="000130C6" w:rsidRPr="000A7990" w:rsidRDefault="000130C6" w:rsidP="000130C6">
      <w:pPr>
        <w:jc w:val="both"/>
        <w:rPr>
          <w:rFonts w:ascii="Times New Roman" w:hAnsi="Times New Roman" w:cs="Times New Roman"/>
          <w:sz w:val="18"/>
          <w:szCs w:val="18"/>
        </w:rPr>
      </w:pPr>
      <w:r w:rsidRPr="000A7990">
        <w:rPr>
          <w:rFonts w:ascii="Times New Roman" w:hAnsi="Times New Roman" w:cs="Times New Roman"/>
          <w:sz w:val="18"/>
          <w:szCs w:val="18"/>
        </w:rPr>
        <w:t xml:space="preserve">Jednocześnie oświadczam, że zapoznałem się z powyższą klauzulą informacyjną. </w:t>
      </w:r>
    </w:p>
    <w:p w14:paraId="4FD47FD3" w14:textId="77777777" w:rsidR="000130C6" w:rsidRPr="000A7990" w:rsidRDefault="000130C6" w:rsidP="000130C6">
      <w:pPr>
        <w:pStyle w:val="Akapitzlist"/>
        <w:ind w:left="284"/>
        <w:jc w:val="both"/>
        <w:rPr>
          <w:rFonts w:ascii="Times New Roman" w:hAnsi="Times New Roman" w:cs="Times New Roman"/>
          <w:sz w:val="18"/>
          <w:szCs w:val="18"/>
        </w:rPr>
      </w:pPr>
    </w:p>
    <w:p w14:paraId="263898DF" w14:textId="77777777" w:rsidR="000130C6" w:rsidRPr="000A7990" w:rsidRDefault="000130C6" w:rsidP="000130C6">
      <w:pPr>
        <w:pStyle w:val="Akapitzlist"/>
        <w:ind w:left="284"/>
        <w:jc w:val="both"/>
        <w:rPr>
          <w:rFonts w:ascii="Times New Roman" w:hAnsi="Times New Roman" w:cs="Times New Roman"/>
          <w:sz w:val="18"/>
          <w:szCs w:val="18"/>
        </w:rPr>
      </w:pPr>
    </w:p>
    <w:p w14:paraId="644D66F8" w14:textId="77777777" w:rsidR="000130C6" w:rsidRPr="000A7990" w:rsidRDefault="000130C6" w:rsidP="000130C6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8742EA2" w14:textId="77777777" w:rsidR="000130C6" w:rsidRPr="000A7990" w:rsidRDefault="000130C6" w:rsidP="000130C6">
      <w:pPr>
        <w:shd w:val="clear" w:color="auto" w:fill="FFFFFF"/>
        <w:spacing w:after="0" w:line="360" w:lineRule="auto"/>
        <w:ind w:left="284"/>
        <w:jc w:val="right"/>
        <w:textAlignment w:val="baseline"/>
        <w:rPr>
          <w:rFonts w:ascii="Times New Roman" w:hAnsi="Times New Roman" w:cs="Times New Roman"/>
          <w:i/>
          <w:iCs/>
          <w:sz w:val="18"/>
          <w:szCs w:val="18"/>
        </w:rPr>
      </w:pPr>
      <w:r w:rsidRPr="000A7990">
        <w:rPr>
          <w:rFonts w:ascii="Times New Roman" w:hAnsi="Times New Roman" w:cs="Times New Roman"/>
          <w:i/>
          <w:iCs/>
          <w:sz w:val="18"/>
          <w:szCs w:val="18"/>
        </w:rPr>
        <w:t xml:space="preserve">…………….……………………………………  </w:t>
      </w:r>
    </w:p>
    <w:p w14:paraId="6C2DBDF6" w14:textId="754B3DA2" w:rsidR="000130C6" w:rsidRPr="000A7990" w:rsidRDefault="000130C6" w:rsidP="000130C6">
      <w:pPr>
        <w:shd w:val="clear" w:color="auto" w:fill="FFFFFF"/>
        <w:spacing w:after="0" w:line="360" w:lineRule="auto"/>
        <w:jc w:val="right"/>
        <w:textAlignment w:val="baseline"/>
        <w:rPr>
          <w:rFonts w:ascii="Times New Roman" w:hAnsi="Times New Roman" w:cs="Times New Roman"/>
          <w:i/>
          <w:iCs/>
          <w:sz w:val="18"/>
          <w:szCs w:val="18"/>
        </w:rPr>
      </w:pP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0A7990">
        <w:rPr>
          <w:rFonts w:ascii="Times New Roman" w:hAnsi="Times New Roman" w:cs="Times New Roman"/>
          <w:i/>
          <w:iCs/>
          <w:sz w:val="18"/>
          <w:szCs w:val="18"/>
        </w:rPr>
        <w:tab/>
        <w:t>data, czytelny podpis</w:t>
      </w:r>
      <w:r w:rsidR="00610C75" w:rsidRPr="000A7990">
        <w:rPr>
          <w:rFonts w:ascii="Times New Roman" w:hAnsi="Times New Roman" w:cs="Times New Roman"/>
          <w:i/>
          <w:iCs/>
          <w:sz w:val="18"/>
          <w:szCs w:val="18"/>
        </w:rPr>
        <w:t xml:space="preserve"> uczestnika</w:t>
      </w:r>
    </w:p>
    <w:p w14:paraId="44A54813" w14:textId="77777777" w:rsidR="00061C3F" w:rsidRPr="000A7990" w:rsidRDefault="00061C3F" w:rsidP="00061C3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0AA118A" w14:textId="77777777" w:rsidR="007F568C" w:rsidRPr="000A7990" w:rsidRDefault="007F568C" w:rsidP="00061C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sectPr w:rsidR="007F568C" w:rsidRPr="000A7990" w:rsidSect="00100A1E">
      <w:headerReference w:type="default" r:id="rId9"/>
      <w:footerReference w:type="default" r:id="rId10"/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55299" w14:textId="77777777" w:rsidR="003855F6" w:rsidRDefault="003855F6" w:rsidP="0068577F">
      <w:pPr>
        <w:spacing w:after="0" w:line="240" w:lineRule="auto"/>
      </w:pPr>
      <w:r>
        <w:separator/>
      </w:r>
    </w:p>
  </w:endnote>
  <w:endnote w:type="continuationSeparator" w:id="0">
    <w:p w14:paraId="61536DA5" w14:textId="77777777" w:rsidR="003855F6" w:rsidRDefault="003855F6" w:rsidP="00685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6089231"/>
      <w:docPartObj>
        <w:docPartGallery w:val="Page Numbers (Bottom of Page)"/>
        <w:docPartUnique/>
      </w:docPartObj>
    </w:sdtPr>
    <w:sdtContent>
      <w:p w14:paraId="0143856E" w14:textId="42CC5772" w:rsidR="007F568C" w:rsidRDefault="007F568C" w:rsidP="00EA23D4">
        <w:pPr>
          <w:pStyle w:val="Stopka"/>
          <w:jc w:val="right"/>
        </w:pP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59264" behindDoc="1" locked="0" layoutInCell="1" allowOverlap="1" wp14:anchorId="32F64DA3" wp14:editId="2E0D4167">
              <wp:simplePos x="0" y="0"/>
              <wp:positionH relativeFrom="margin">
                <wp:posOffset>161925</wp:posOffset>
              </wp:positionH>
              <wp:positionV relativeFrom="paragraph">
                <wp:posOffset>-15714</wp:posOffset>
              </wp:positionV>
              <wp:extent cx="1378585" cy="467995"/>
              <wp:effectExtent l="0" t="0" r="0" b="8255"/>
              <wp:wrapNone/>
              <wp:docPr id="15" name="Obraz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78585" cy="4679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63360" behindDoc="1" locked="0" layoutInCell="1" allowOverlap="1" wp14:anchorId="4D92E86E" wp14:editId="17EB9FE7">
              <wp:simplePos x="0" y="0"/>
              <wp:positionH relativeFrom="margin">
                <wp:posOffset>4246245</wp:posOffset>
              </wp:positionH>
              <wp:positionV relativeFrom="paragraph">
                <wp:posOffset>109381</wp:posOffset>
              </wp:positionV>
              <wp:extent cx="1130300" cy="400050"/>
              <wp:effectExtent l="0" t="0" r="0" b="0"/>
              <wp:wrapNone/>
              <wp:docPr id="14" name="Obraz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ZL_Logo.png"/>
                      <pic:cNvPicPr/>
                    </pic:nvPicPr>
                    <pic:blipFill rotWithShape="1"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24705" b="23530"/>
                      <a:stretch/>
                    </pic:blipFill>
                    <pic:spPr bwMode="auto">
                      <a:xfrm>
                        <a:off x="0" y="0"/>
                        <a:ext cx="1130300" cy="400050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61312" behindDoc="1" locked="0" layoutInCell="1" allowOverlap="1" wp14:anchorId="45620F86" wp14:editId="5DFA60C5">
              <wp:simplePos x="0" y="0"/>
              <wp:positionH relativeFrom="margin">
                <wp:posOffset>2621280</wp:posOffset>
              </wp:positionH>
              <wp:positionV relativeFrom="paragraph">
                <wp:posOffset>-116679</wp:posOffset>
              </wp:positionV>
              <wp:extent cx="517525" cy="660400"/>
              <wp:effectExtent l="0" t="0" r="0" b="6350"/>
              <wp:wrapNone/>
              <wp:docPr id="16" name="Obraz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Junackie Hufce Pracy.jpg"/>
                      <pic:cNvPicPr/>
                    </pic:nvPicPr>
                    <pic:blipFill>
                      <a:blip r:embed="rId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7525" cy="660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  <w:p w14:paraId="16627A38" w14:textId="77777777" w:rsidR="007F568C" w:rsidRDefault="007F56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DB986" w14:textId="77777777" w:rsidR="003855F6" w:rsidRDefault="003855F6" w:rsidP="0068577F">
      <w:pPr>
        <w:spacing w:after="0" w:line="240" w:lineRule="auto"/>
      </w:pPr>
      <w:r>
        <w:separator/>
      </w:r>
    </w:p>
  </w:footnote>
  <w:footnote w:type="continuationSeparator" w:id="0">
    <w:p w14:paraId="1FB8347E" w14:textId="77777777" w:rsidR="003855F6" w:rsidRDefault="003855F6" w:rsidP="006857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7236" w:type="dxa"/>
      <w:tblInd w:w="-427" w:type="dxa"/>
      <w:tblLook w:val="04A0" w:firstRow="1" w:lastRow="0" w:firstColumn="1" w:lastColumn="0" w:noHBand="0" w:noVBand="1"/>
    </w:tblPr>
    <w:tblGrid>
      <w:gridCol w:w="1703"/>
      <w:gridCol w:w="5533"/>
    </w:tblGrid>
    <w:tr w:rsidR="001C1F32" w:rsidRPr="009D0B9D" w14:paraId="4A9D26D3" w14:textId="77777777" w:rsidTr="00B94BF2">
      <w:tc>
        <w:tcPr>
          <w:tcW w:w="1703" w:type="dxa"/>
          <w:tcBorders>
            <w:top w:val="nil"/>
            <w:left w:val="nil"/>
            <w:bottom w:val="nil"/>
            <w:right w:val="single" w:sz="8" w:space="0" w:color="44546A" w:themeColor="text2"/>
          </w:tcBorders>
          <w:vAlign w:val="center"/>
        </w:tcPr>
        <w:p w14:paraId="0FE3A413" w14:textId="77777777" w:rsidR="0031579A" w:rsidRDefault="001C1F32">
          <w:pPr>
            <w:pStyle w:val="Nagwek"/>
          </w:pPr>
          <w:r w:rsidRPr="001C1F32">
            <w:rPr>
              <w:noProof/>
              <w:lang w:eastAsia="pl-PL"/>
            </w:rPr>
            <w:drawing>
              <wp:inline distT="0" distB="0" distL="0" distR="0" wp14:anchorId="46BC7912" wp14:editId="477D74CA">
                <wp:extent cx="807720" cy="807720"/>
                <wp:effectExtent l="0" t="0" r="0" b="0"/>
                <wp:docPr id="13" name="Obraz 13" descr="C:\Users\Grodek.A\Desktop\zdjęcia\OIP (1).jf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Grodek.A\Desktop\zdjęcia\OIP (1).jf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7720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33" w:type="dxa"/>
          <w:tcBorders>
            <w:top w:val="nil"/>
            <w:left w:val="single" w:sz="8" w:space="0" w:color="44546A" w:themeColor="text2"/>
            <w:bottom w:val="nil"/>
            <w:right w:val="nil"/>
          </w:tcBorders>
        </w:tcPr>
        <w:p w14:paraId="2B1A1DFB" w14:textId="77777777" w:rsidR="00D11A3D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>MAZOWIECKA</w:t>
          </w:r>
          <w:r w:rsidR="00D11A3D"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 xml:space="preserve">WOJEWÓDZKA KOMENDA </w:t>
          </w:r>
        </w:p>
        <w:p w14:paraId="23FCFF0D" w14:textId="77777777" w:rsidR="001A2456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 xml:space="preserve">OCHOTNICZYCH HUFCÓW PRACY </w:t>
          </w:r>
        </w:p>
        <w:p w14:paraId="3BD15989" w14:textId="77777777" w:rsidR="00D11A3D" w:rsidRPr="00EF16C8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>W WARSZAWIE</w:t>
          </w:r>
        </w:p>
        <w:p w14:paraId="69649F01" w14:textId="77777777" w:rsidR="00D11A3D" w:rsidRPr="00D11A3D" w:rsidRDefault="001A2456" w:rsidP="00D11A3D">
          <w:pPr>
            <w:ind w:left="321"/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</w:pP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00-715 Warszawa, ul. Czerniakowska 71</w:t>
          </w:r>
        </w:p>
        <w:p w14:paraId="5434D915" w14:textId="77777777" w:rsidR="00D11A3D" w:rsidRPr="00EF16C8" w:rsidRDefault="001A2456" w:rsidP="00D11A3D">
          <w:pPr>
            <w:ind w:left="321"/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</w:pP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tel. 22  827-21-54</w:t>
          </w:r>
        </w:p>
        <w:p w14:paraId="0A78CDCE" w14:textId="77777777" w:rsidR="00D11A3D" w:rsidRDefault="00D11A3D" w:rsidP="00D11A3D">
          <w:pPr>
            <w:keepNext/>
            <w:ind w:left="321"/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</w:pPr>
          <w:r w:rsidRPr="00EF16C8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  <w:t xml:space="preserve">e-mail: </w:t>
          </w:r>
          <w:r w:rsidR="001A2456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mazowiecka@ohp.pl</w:t>
          </w:r>
        </w:p>
        <w:p w14:paraId="577BFCC6" w14:textId="77777777" w:rsidR="0031579A" w:rsidRPr="0045472E" w:rsidRDefault="00AE6716" w:rsidP="00D11A3D">
          <w:pPr>
            <w:keepNext/>
            <w:ind w:left="321"/>
            <w:rPr>
              <w:rFonts w:ascii="Palatino Linotype" w:eastAsia="Calibri" w:hAnsi="Palatino Linotype" w:cs="Calibri"/>
              <w:bCs/>
              <w:noProof/>
              <w:color w:val="003B6F"/>
              <w:spacing w:val="20"/>
              <w:sz w:val="20"/>
              <w:szCs w:val="20"/>
              <w:lang w:val="en-GB" w:eastAsia="pl-PL"/>
            </w:rPr>
          </w:pPr>
          <w:r w:rsidRPr="00CB2C74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www.ohp.pl</w:t>
          </w:r>
        </w:p>
      </w:tc>
    </w:tr>
  </w:tbl>
  <w:p w14:paraId="09E73FE7" w14:textId="77777777" w:rsidR="0068577F" w:rsidRPr="0045472E" w:rsidRDefault="0068577F" w:rsidP="00D11A3D">
    <w:pPr>
      <w:pStyle w:val="Nagwek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4361"/>
    <w:multiLevelType w:val="hybridMultilevel"/>
    <w:tmpl w:val="23D61D3E"/>
    <w:lvl w:ilvl="0" w:tplc="11D2FA6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D0214A9"/>
    <w:multiLevelType w:val="hybridMultilevel"/>
    <w:tmpl w:val="78BC2E10"/>
    <w:lvl w:ilvl="0" w:tplc="ED5453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4042C"/>
    <w:multiLevelType w:val="multilevel"/>
    <w:tmpl w:val="C706B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A60792"/>
    <w:multiLevelType w:val="hybridMultilevel"/>
    <w:tmpl w:val="FF16B4F2"/>
    <w:lvl w:ilvl="0" w:tplc="20A4BEEC">
      <w:start w:val="1"/>
      <w:numFmt w:val="decimal"/>
      <w:lvlText w:val="%1."/>
      <w:lvlJc w:val="left"/>
      <w:pPr>
        <w:ind w:left="1222" w:hanging="360"/>
      </w:p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E092FCC"/>
    <w:multiLevelType w:val="hybridMultilevel"/>
    <w:tmpl w:val="A79C9664"/>
    <w:lvl w:ilvl="0" w:tplc="ED5453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950C8"/>
    <w:multiLevelType w:val="hybridMultilevel"/>
    <w:tmpl w:val="133E8A3A"/>
    <w:lvl w:ilvl="0" w:tplc="923697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07A75C3"/>
    <w:multiLevelType w:val="multilevel"/>
    <w:tmpl w:val="E83C0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E33AF2"/>
    <w:multiLevelType w:val="hybridMultilevel"/>
    <w:tmpl w:val="7512AF5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0077D3"/>
    <w:multiLevelType w:val="hybridMultilevel"/>
    <w:tmpl w:val="427629A4"/>
    <w:lvl w:ilvl="0" w:tplc="ED54535A">
      <w:start w:val="1"/>
      <w:numFmt w:val="bullet"/>
      <w:lvlText w:val=""/>
      <w:lvlJc w:val="left"/>
      <w:pPr>
        <w:ind w:left="11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9" w15:restartNumberingAfterBreak="0">
    <w:nsid w:val="6DEF2661"/>
    <w:multiLevelType w:val="hybridMultilevel"/>
    <w:tmpl w:val="27262FF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43169049">
    <w:abstractNumId w:val="5"/>
  </w:num>
  <w:num w:numId="2" w16cid:durableId="1040592185">
    <w:abstractNumId w:val="9"/>
  </w:num>
  <w:num w:numId="3" w16cid:durableId="81923693">
    <w:abstractNumId w:val="7"/>
  </w:num>
  <w:num w:numId="4" w16cid:durableId="2321317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54111155">
    <w:abstractNumId w:val="0"/>
  </w:num>
  <w:num w:numId="6" w16cid:durableId="105856724">
    <w:abstractNumId w:val="2"/>
  </w:num>
  <w:num w:numId="7" w16cid:durableId="1693798681">
    <w:abstractNumId w:val="6"/>
  </w:num>
  <w:num w:numId="8" w16cid:durableId="1411735429">
    <w:abstractNumId w:val="4"/>
  </w:num>
  <w:num w:numId="9" w16cid:durableId="376855794">
    <w:abstractNumId w:val="1"/>
  </w:num>
  <w:num w:numId="10" w16cid:durableId="18191546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C74"/>
    <w:rsid w:val="000130C6"/>
    <w:rsid w:val="00061C3F"/>
    <w:rsid w:val="000936EE"/>
    <w:rsid w:val="000A4E28"/>
    <w:rsid w:val="000A7990"/>
    <w:rsid w:val="000B02CA"/>
    <w:rsid w:val="000B7148"/>
    <w:rsid w:val="000D3B05"/>
    <w:rsid w:val="000F627E"/>
    <w:rsid w:val="001008C1"/>
    <w:rsid w:val="00100A1E"/>
    <w:rsid w:val="001A2456"/>
    <w:rsid w:val="001A39D3"/>
    <w:rsid w:val="001B46A5"/>
    <w:rsid w:val="001C1F32"/>
    <w:rsid w:val="001C3C69"/>
    <w:rsid w:val="0026058B"/>
    <w:rsid w:val="00286DFA"/>
    <w:rsid w:val="002A567E"/>
    <w:rsid w:val="002E25AA"/>
    <w:rsid w:val="002E3F9A"/>
    <w:rsid w:val="002E533F"/>
    <w:rsid w:val="0031579A"/>
    <w:rsid w:val="003406AB"/>
    <w:rsid w:val="003716D2"/>
    <w:rsid w:val="003736BA"/>
    <w:rsid w:val="00385258"/>
    <w:rsid w:val="003855F6"/>
    <w:rsid w:val="003F2721"/>
    <w:rsid w:val="003F5894"/>
    <w:rsid w:val="00423461"/>
    <w:rsid w:val="00425E3E"/>
    <w:rsid w:val="0045472E"/>
    <w:rsid w:val="00464AB9"/>
    <w:rsid w:val="004761EA"/>
    <w:rsid w:val="00477EFB"/>
    <w:rsid w:val="004D3981"/>
    <w:rsid w:val="004F0759"/>
    <w:rsid w:val="004F370C"/>
    <w:rsid w:val="00511A4B"/>
    <w:rsid w:val="005804C7"/>
    <w:rsid w:val="005A6A2F"/>
    <w:rsid w:val="005B5939"/>
    <w:rsid w:val="005D148B"/>
    <w:rsid w:val="005F382D"/>
    <w:rsid w:val="00610C75"/>
    <w:rsid w:val="00621FB9"/>
    <w:rsid w:val="00636EA5"/>
    <w:rsid w:val="00644081"/>
    <w:rsid w:val="00655E1B"/>
    <w:rsid w:val="0068577F"/>
    <w:rsid w:val="006878B0"/>
    <w:rsid w:val="006966E8"/>
    <w:rsid w:val="006B3C41"/>
    <w:rsid w:val="00725332"/>
    <w:rsid w:val="007511B3"/>
    <w:rsid w:val="007521DE"/>
    <w:rsid w:val="00754ABB"/>
    <w:rsid w:val="0077608E"/>
    <w:rsid w:val="007823C4"/>
    <w:rsid w:val="00784B4E"/>
    <w:rsid w:val="007F568C"/>
    <w:rsid w:val="0080421D"/>
    <w:rsid w:val="008068DA"/>
    <w:rsid w:val="00812543"/>
    <w:rsid w:val="0083405A"/>
    <w:rsid w:val="008428C2"/>
    <w:rsid w:val="00864CB7"/>
    <w:rsid w:val="00880B56"/>
    <w:rsid w:val="008A4E52"/>
    <w:rsid w:val="008C5B5C"/>
    <w:rsid w:val="008F0494"/>
    <w:rsid w:val="009040F3"/>
    <w:rsid w:val="00930787"/>
    <w:rsid w:val="00934948"/>
    <w:rsid w:val="00943BBC"/>
    <w:rsid w:val="009563C9"/>
    <w:rsid w:val="00961B17"/>
    <w:rsid w:val="009640BC"/>
    <w:rsid w:val="00974AEA"/>
    <w:rsid w:val="009755EF"/>
    <w:rsid w:val="009757E9"/>
    <w:rsid w:val="0099413B"/>
    <w:rsid w:val="009D0B9D"/>
    <w:rsid w:val="009D6563"/>
    <w:rsid w:val="009E5627"/>
    <w:rsid w:val="009F1A62"/>
    <w:rsid w:val="00A011C3"/>
    <w:rsid w:val="00A051AD"/>
    <w:rsid w:val="00A103DC"/>
    <w:rsid w:val="00A2710C"/>
    <w:rsid w:val="00A35D34"/>
    <w:rsid w:val="00A50A3B"/>
    <w:rsid w:val="00A63AD0"/>
    <w:rsid w:val="00A647E1"/>
    <w:rsid w:val="00A6706A"/>
    <w:rsid w:val="00AA4EB7"/>
    <w:rsid w:val="00AE6716"/>
    <w:rsid w:val="00B02672"/>
    <w:rsid w:val="00B06007"/>
    <w:rsid w:val="00B94BF2"/>
    <w:rsid w:val="00BB5BD3"/>
    <w:rsid w:val="00BC4D49"/>
    <w:rsid w:val="00C03795"/>
    <w:rsid w:val="00C077ED"/>
    <w:rsid w:val="00C42AE4"/>
    <w:rsid w:val="00C6640C"/>
    <w:rsid w:val="00C71212"/>
    <w:rsid w:val="00C82D42"/>
    <w:rsid w:val="00C92FBB"/>
    <w:rsid w:val="00CA3E80"/>
    <w:rsid w:val="00CB2C74"/>
    <w:rsid w:val="00CB3F58"/>
    <w:rsid w:val="00CD5D4B"/>
    <w:rsid w:val="00CF54D9"/>
    <w:rsid w:val="00CF63BC"/>
    <w:rsid w:val="00D11A3D"/>
    <w:rsid w:val="00D40541"/>
    <w:rsid w:val="00D55066"/>
    <w:rsid w:val="00D57237"/>
    <w:rsid w:val="00D77C82"/>
    <w:rsid w:val="00DA1628"/>
    <w:rsid w:val="00DB1133"/>
    <w:rsid w:val="00DD116F"/>
    <w:rsid w:val="00DD2CFF"/>
    <w:rsid w:val="00DE4F5D"/>
    <w:rsid w:val="00E03627"/>
    <w:rsid w:val="00E10DB7"/>
    <w:rsid w:val="00E121DA"/>
    <w:rsid w:val="00E55BE3"/>
    <w:rsid w:val="00E70C25"/>
    <w:rsid w:val="00EA23D4"/>
    <w:rsid w:val="00EA58EA"/>
    <w:rsid w:val="00EF16C8"/>
    <w:rsid w:val="00EF5297"/>
    <w:rsid w:val="00EF778F"/>
    <w:rsid w:val="00F07C05"/>
    <w:rsid w:val="00F103EB"/>
    <w:rsid w:val="00F5369C"/>
    <w:rsid w:val="00F54A7C"/>
    <w:rsid w:val="00F5729E"/>
    <w:rsid w:val="00F660A1"/>
    <w:rsid w:val="00F92E31"/>
    <w:rsid w:val="00FA497D"/>
    <w:rsid w:val="00FC21F6"/>
    <w:rsid w:val="00FD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52C66"/>
  <w15:chartTrackingRefBased/>
  <w15:docId w15:val="{CDA3401C-6ACB-45B5-826A-B14856779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6716"/>
  </w:style>
  <w:style w:type="paragraph" w:styleId="Nagwek4">
    <w:name w:val="heading 4"/>
    <w:basedOn w:val="Normalny"/>
    <w:next w:val="Normalny"/>
    <w:link w:val="Nagwek4Znak"/>
    <w:unhideWhenUsed/>
    <w:qFormat/>
    <w:rsid w:val="009757E9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5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77F"/>
  </w:style>
  <w:style w:type="paragraph" w:styleId="Stopka">
    <w:name w:val="footer"/>
    <w:basedOn w:val="Normalny"/>
    <w:link w:val="StopkaZnak"/>
    <w:uiPriority w:val="99"/>
    <w:unhideWhenUsed/>
    <w:rsid w:val="00685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577F"/>
  </w:style>
  <w:style w:type="table" w:styleId="Tabela-Siatka">
    <w:name w:val="Table Grid"/>
    <w:basedOn w:val="Standardowy"/>
    <w:uiPriority w:val="39"/>
    <w:rsid w:val="00685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nhideWhenUsed/>
    <w:rsid w:val="0068577F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FF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21FB9"/>
    <w:rPr>
      <w:color w:val="808080"/>
    </w:rPr>
  </w:style>
  <w:style w:type="paragraph" w:styleId="Akapitzlist">
    <w:name w:val="List Paragraph"/>
    <w:basedOn w:val="Normalny"/>
    <w:uiPriority w:val="34"/>
    <w:qFormat/>
    <w:rsid w:val="00CB2C74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rsid w:val="009757E9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271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2710C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TML-kod">
    <w:name w:val="HTML Code"/>
    <w:basedOn w:val="Domylnaczcionkaakapitu"/>
    <w:uiPriority w:val="99"/>
    <w:semiHidden/>
    <w:unhideWhenUsed/>
    <w:rsid w:val="00A2710C"/>
    <w:rPr>
      <w:rFonts w:ascii="Courier New" w:eastAsia="Times New Roman" w:hAnsi="Courier New" w:cs="Courier New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2710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2710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2710C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71212"/>
    <w:rPr>
      <w:i/>
      <w:iCs/>
    </w:rPr>
  </w:style>
  <w:style w:type="paragraph" w:customStyle="1" w:styleId="Standard">
    <w:name w:val="Standard"/>
    <w:rsid w:val="00C71212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mazowiecka.oh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KM_DOKUMENTY%20Z%20PULPITU\2021\Papier%20firmowy_ok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F4D36-E044-4BA5-BB0B-3F015CD80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firmowy_ok</Template>
  <TotalTime>102</TotalTime>
  <Pages>2</Pages>
  <Words>700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Boryczka</dc:creator>
  <cp:keywords/>
  <dc:description/>
  <cp:lastModifiedBy>Katarzyna Jaworska</cp:lastModifiedBy>
  <cp:revision>5</cp:revision>
  <cp:lastPrinted>2024-01-12T14:13:00Z</cp:lastPrinted>
  <dcterms:created xsi:type="dcterms:W3CDTF">2026-05-19T12:41:00Z</dcterms:created>
  <dcterms:modified xsi:type="dcterms:W3CDTF">2026-05-20T06:45:00Z</dcterms:modified>
</cp:coreProperties>
</file>