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3086B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1C0564EE" w14:textId="649329F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right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……………………………, dnia…………………………</w:t>
      </w:r>
    </w:p>
    <w:p w14:paraId="1ADA9ECE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right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4F10304E" w14:textId="08FE5668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………………………………………………………….</w:t>
      </w:r>
    </w:p>
    <w:p w14:paraId="65E45503" w14:textId="039E5199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Imię i nazwisko rodzica</w:t>
      </w:r>
    </w:p>
    <w:p w14:paraId="6A6E36B2" w14:textId="4A3DA93E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………………………………………………………….</w:t>
      </w:r>
    </w:p>
    <w:p w14:paraId="5E7FF0A2" w14:textId="6B3A04CE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adres z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>amieszkania</w:t>
      </w:r>
    </w:p>
    <w:p w14:paraId="251C4A65" w14:textId="6F9A7CA2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…………………………………………………………</w:t>
      </w:r>
    </w:p>
    <w:p w14:paraId="42CB617F" w14:textId="4C06583A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telefon kontaktowy</w:t>
      </w:r>
    </w:p>
    <w:p w14:paraId="42F03B38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2B4FC6EC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</w:p>
    <w:p w14:paraId="757A0583" w14:textId="6C25EDC2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 xml:space="preserve">Oświadczenie </w:t>
      </w:r>
      <w:r w:rsidR="00061C3F" w:rsidRPr="00B332AB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>o o</w:t>
      </w:r>
      <w:r w:rsidRPr="00B332AB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>dpowiedzialności</w:t>
      </w:r>
      <w:r w:rsidR="00061C3F" w:rsidRPr="00B332AB">
        <w:rPr>
          <w:rFonts w:ascii="Times New Roman" w:eastAsia="Times New Roman" w:hAnsi="Times New Roman" w:cs="Times New Roman"/>
          <w:b/>
          <w:bCs/>
          <w:color w:val="111111"/>
          <w:lang w:eastAsia="pl-PL"/>
        </w:rPr>
        <w:t xml:space="preserve"> materialnej – uczestnik niepełnoletni</w:t>
      </w:r>
    </w:p>
    <w:p w14:paraId="653277BC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5C285EF5" w14:textId="3A8C7C1A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Ja,……………………………………….</w:t>
      </w:r>
      <w:r w:rsidRPr="00B332AB">
        <w:rPr>
          <w:rStyle w:val="Odwoanieprzypisudolnego"/>
          <w:rFonts w:ascii="Times New Roman" w:eastAsia="Times New Roman" w:hAnsi="Times New Roman" w:cs="Times New Roman"/>
          <w:color w:val="111111"/>
          <w:lang w:eastAsia="pl-PL"/>
        </w:rPr>
        <w:footnoteReference w:id="1"/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, oświadczam, że jestem rodzicem/opiekunem prawnym ………………………………………..</w:t>
      </w:r>
      <w:r w:rsidRPr="00B332AB">
        <w:rPr>
          <w:rStyle w:val="Odwoanieprzypisudolnego"/>
          <w:rFonts w:ascii="Times New Roman" w:eastAsia="Times New Roman" w:hAnsi="Times New Roman" w:cs="Times New Roman"/>
          <w:color w:val="111111"/>
          <w:lang w:eastAsia="pl-PL"/>
        </w:rPr>
        <w:footnoteReference w:id="2"/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, będącej/będącego</w:t>
      </w:r>
      <w:r w:rsidRPr="00B332AB">
        <w:rPr>
          <w:rStyle w:val="Odwoanieprzypisudolnego"/>
          <w:rFonts w:ascii="Times New Roman" w:eastAsia="Times New Roman" w:hAnsi="Times New Roman" w:cs="Times New Roman"/>
          <w:color w:val="111111"/>
          <w:lang w:eastAsia="pl-PL"/>
        </w:rPr>
        <w:footnoteReference w:id="3"/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uczestnikiem jednostki organizacyjnej Mazowieckiej Wojewódzkiej Komendy Ochotniczych Hufców Pracy,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(dalej: MWK OHP) 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tj.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br/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Ośrodka Szkolenia i Wychowania w………………………………….., mieszczącego się przy ul……………………………………………………………………………. W związku z 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>powyższym oraz faktem przebywania mojego dziecka na terenie ww. jednostki oraz korzystania z jej materiałów oraz mienia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, oświadczam, że będę </w:t>
      </w:r>
      <w:r w:rsidR="00075A16" w:rsidRPr="00B332AB">
        <w:rPr>
          <w:rFonts w:ascii="Times New Roman" w:eastAsia="Times New Roman" w:hAnsi="Times New Roman" w:cs="Times New Roman"/>
          <w:color w:val="111111"/>
          <w:lang w:eastAsia="pl-PL"/>
        </w:rPr>
        <w:t>odpowiedzialny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>/a</w:t>
      </w:r>
      <w:r w:rsidR="00075A16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za wszelkie ich uszkodzenia, utratę lub przywłaszczenie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podczas 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przebywania mojego 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dziecka</w:t>
      </w:r>
      <w:r w:rsidR="00CC1A5F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na terenie O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środka, 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co 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>może wiązać się z obowiązkiem pokrycia kosztów powstałych szkód.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Oświadczam również, że zobowiązuję </w:t>
      </w:r>
      <w:r w:rsidR="00B332AB" w:rsidRPr="00B332AB">
        <w:rPr>
          <w:rFonts w:ascii="Times New Roman" w:eastAsia="Times New Roman" w:hAnsi="Times New Roman" w:cs="Times New Roman"/>
          <w:color w:val="111111"/>
          <w:lang w:eastAsia="pl-PL"/>
        </w:rPr>
        <w:t>moje dziecko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do przestrzegania wszelkich przepisów dotyczących bezpieczeństwa </w:t>
      </w:r>
      <w:r w:rsidR="00CC1A5F" w:rsidRPr="00B332AB">
        <w:rPr>
          <w:rFonts w:ascii="Times New Roman" w:eastAsia="Times New Roman" w:hAnsi="Times New Roman" w:cs="Times New Roman"/>
          <w:color w:val="111111"/>
          <w:lang w:eastAsia="pl-PL"/>
        </w:rPr>
        <w:t>i higieny w O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środku oraz do 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>korzystania z materiałów/mienia jednostki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tylko w celach zgodnych z regulaminem 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>Ośrodka Szkolenia i Wychowania w</w:t>
      </w:r>
      <w:r w:rsidR="000E3F17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 </w:t>
      </w:r>
      <w:r w:rsidR="00BB5BD3"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……………………………………</w:t>
      </w:r>
      <w:r w:rsidR="00C71212"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……………………………</w:t>
      </w:r>
      <w:r w:rsidR="000E3F17" w:rsidRPr="00B332AB">
        <w:rPr>
          <w:rFonts w:ascii="Times New Roman" w:eastAsia="Times New Roman" w:hAnsi="Times New Roman" w:cs="Times New Roman"/>
          <w:color w:val="111111"/>
          <w:lang w:eastAsia="pl-PL"/>
        </w:rPr>
        <w:t>………….</w:t>
      </w:r>
    </w:p>
    <w:p w14:paraId="231C28D7" w14:textId="70FFF51C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Niniejsze oświadczenie jest ważne przez cały okres pobytu mojego dziecka </w:t>
      </w:r>
      <w:r w:rsidR="0077608E"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na terenie </w:t>
      </w:r>
      <w:r w:rsidR="00C71212" w:rsidRPr="00B332AB">
        <w:rPr>
          <w:rFonts w:ascii="Times New Roman" w:eastAsia="Times New Roman" w:hAnsi="Times New Roman" w:cs="Times New Roman"/>
          <w:color w:val="111111"/>
          <w:lang w:eastAsia="pl-PL"/>
        </w:rPr>
        <w:t>jednostki organizacyjnej Mazowieckiej Wojewódzkiej Komendy OHP.</w:t>
      </w:r>
    </w:p>
    <w:p w14:paraId="04128CBF" w14:textId="77777777" w:rsidR="0077608E" w:rsidRPr="00B332AB" w:rsidRDefault="0077608E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0A5789FD" w14:textId="77777777" w:rsidR="00A2710C" w:rsidRPr="00B332AB" w:rsidRDefault="00A2710C" w:rsidP="00A27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</w:p>
    <w:p w14:paraId="480987C7" w14:textId="58AD26A8" w:rsidR="00B332AB" w:rsidRPr="00B332AB" w:rsidRDefault="00B332AB" w:rsidP="00B33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both"/>
        <w:rPr>
          <w:rFonts w:ascii="Times New Roman" w:eastAsia="Times New Roman" w:hAnsi="Times New Roman" w:cs="Times New Roman"/>
          <w:color w:val="111111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lastRenderedPageBreak/>
        <w:t xml:space="preserve">Oświadczam, że zapoznałem się z treścią niniejszego oświadczenia i zobowiązuję się do jego przestrzegania. Potwierdzam, że moje dane osobowe 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 xml:space="preserve">oraz dane mojego dziecka </w:t>
      </w:r>
      <w:r w:rsidRPr="00B332AB">
        <w:rPr>
          <w:rFonts w:ascii="Times New Roman" w:eastAsia="Times New Roman" w:hAnsi="Times New Roman" w:cs="Times New Roman"/>
          <w:color w:val="111111"/>
          <w:lang w:eastAsia="pl-PL"/>
        </w:rPr>
        <w:t>podane w tym oświadczeniu są aktualne i zgodne z prawdą.</w:t>
      </w:r>
    </w:p>
    <w:p w14:paraId="16C6E82C" w14:textId="2BE37372" w:rsidR="00C71212" w:rsidRPr="00B332AB" w:rsidRDefault="00C71212" w:rsidP="00C712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right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B332AB"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  <w:t>…………………………………………………………….</w:t>
      </w:r>
    </w:p>
    <w:p w14:paraId="2074F607" w14:textId="72535423" w:rsidR="00C71212" w:rsidRPr="00B332AB" w:rsidRDefault="00C71212" w:rsidP="00C712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right"/>
        <w:rPr>
          <w:rFonts w:ascii="Times New Roman" w:eastAsia="Times New Roman" w:hAnsi="Times New Roman" w:cs="Times New Roman"/>
          <w:i/>
          <w:iCs/>
          <w:color w:val="111111"/>
          <w:sz w:val="20"/>
          <w:szCs w:val="20"/>
          <w:lang w:eastAsia="pl-PL"/>
        </w:rPr>
      </w:pPr>
      <w:r w:rsidRPr="00B332AB">
        <w:rPr>
          <w:rFonts w:ascii="Times New Roman" w:eastAsia="Times New Roman" w:hAnsi="Times New Roman" w:cs="Times New Roman"/>
          <w:i/>
          <w:iCs/>
          <w:color w:val="111111"/>
          <w:sz w:val="20"/>
          <w:szCs w:val="20"/>
          <w:lang w:eastAsia="pl-PL"/>
        </w:rPr>
        <w:t>data, czytelny podpis</w:t>
      </w:r>
    </w:p>
    <w:p w14:paraId="1CA2D703" w14:textId="77777777" w:rsidR="00B332AB" w:rsidRPr="00B332AB" w:rsidRDefault="00B332AB" w:rsidP="00B33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center"/>
        <w:rPr>
          <w:rFonts w:ascii="Times New Roman" w:eastAsia="Times New Roman" w:hAnsi="Times New Roman" w:cs="Times New Roman"/>
          <w:i/>
          <w:iCs/>
          <w:color w:val="111111"/>
          <w:sz w:val="18"/>
          <w:szCs w:val="18"/>
          <w:lang w:eastAsia="pl-PL"/>
        </w:rPr>
      </w:pPr>
      <w:r w:rsidRPr="00B332AB">
        <w:rPr>
          <w:rFonts w:ascii="Times New Roman" w:eastAsia="Times New Roman" w:hAnsi="Times New Roman" w:cs="Times New Roman"/>
          <w:i/>
          <w:iCs/>
          <w:color w:val="111111"/>
          <w:sz w:val="18"/>
          <w:szCs w:val="18"/>
          <w:lang w:eastAsia="pl-PL"/>
        </w:rPr>
        <w:t>Klauzula informacyjna</w:t>
      </w:r>
    </w:p>
    <w:p w14:paraId="2E1F4CBB" w14:textId="77777777" w:rsidR="00B332AB" w:rsidRPr="00B332AB" w:rsidRDefault="00B332AB" w:rsidP="00B332AB">
      <w:pPr>
        <w:pStyle w:val="Standard"/>
        <w:shd w:val="clear" w:color="auto" w:fill="FFFFFF"/>
        <w:spacing w:after="0" w:line="240" w:lineRule="auto"/>
        <w:ind w:left="284" w:right="-3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Zgodnie z art. 13 rozporządzenia Parlamentu Europejskiego i Rady (UE) 2016/679 z dnia 27 kwietnia 2016 r. w sprawie ochrony osób fizycznych w związku z przetwarzaniem danych osobowych i w sprawie swobodnego przepływu takich danych oraz uchylenia dyrektywy 95/46/WE (ogólne rozporządzenie o ochronie danych) (Dz. Urz. UE L Nr 119, str.1), zwanego powszechnie RODO informujemy, że:</w:t>
      </w:r>
    </w:p>
    <w:p w14:paraId="01CF7615" w14:textId="21EC3E3F" w:rsidR="00B332AB" w:rsidRPr="00B332AB" w:rsidRDefault="00B332AB" w:rsidP="00B332AB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Administratorem 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ana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/Pani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 danych osobowych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, danych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dziecka/podopiecznego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jest 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Komendant Wojewódzki Mazowieckiej 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Wojewódzki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ej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Komend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y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Ochotniczych Hufców Pracy  z siedzibą w Warszawie przy ul. Czerniakowskiej 71, 00-715 Warszawa.</w:t>
      </w:r>
    </w:p>
    <w:p w14:paraId="0EF1B66F" w14:textId="0E976BB9" w:rsidR="00B332AB" w:rsidRPr="00B332AB" w:rsidRDefault="00B332AB" w:rsidP="00B332AB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Może Pan/Pan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skontaktować się z naszym inspektorem ochrony danych za pośrednictwem e-mail:  </w:t>
      </w:r>
      <w:hyperlink r:id="rId8" w:history="1">
        <w:r w:rsidRPr="00B332AB">
          <w:rPr>
            <w:rFonts w:ascii="Times New Roman" w:eastAsiaTheme="minorHAnsi" w:hAnsi="Times New Roman" w:cs="Times New Roman"/>
            <w:iCs/>
            <w:kern w:val="0"/>
            <w:sz w:val="18"/>
            <w:szCs w:val="18"/>
          </w:rPr>
          <w:t>iodo@mazowiecka.ohp.pl</w:t>
        </w:r>
      </w:hyperlink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lub pisząc bezpośrednio na adres Mazowiecka Wojewódzka Komenda Ochotniczych Hufców Pracy, Inspektor Ochrony Danych Osobowych, ul. Czerniakowska 71, 00-715 Warszawa.</w:t>
      </w:r>
    </w:p>
    <w:p w14:paraId="69F079A5" w14:textId="3D94F6CE" w:rsidR="00B332AB" w:rsidRPr="00B332AB" w:rsidRDefault="00B332AB" w:rsidP="00B332AB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dane osobowe będą przetwarzane w celu i zakresie niezbędnym do wypełnienia obowiązku prawnego spoczywającego na administratorze danych osobowych w związku z uzyskaniem przez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 dziecko/podopiecznego</w:t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statusu uczestnika/wychowanka OHP. </w:t>
      </w:r>
    </w:p>
    <w:p w14:paraId="49779E0F" w14:textId="1AEE9388" w:rsidR="00B332AB" w:rsidRPr="00B332AB" w:rsidRDefault="00B332AB" w:rsidP="00B332AB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Podstawę prawną przetwarzania danych stanowi art. 6 ust. 1 lit. c RODO (wypełnienie obowiązku prawnego ciążącego 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br/>
      </w: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na administratorze).</w:t>
      </w:r>
    </w:p>
    <w:p w14:paraId="0CF78D9A" w14:textId="59B3FB0C" w:rsidR="00B332AB" w:rsidRPr="00604897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Przetwarzane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i</w:t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dane osobowe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, 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dan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e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dziecka/podopiecznego </w:t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mogą być udostępnione zgodnie 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br/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z obowiązującymi przepisami prawa. </w:t>
      </w:r>
    </w:p>
    <w:p w14:paraId="100012DB" w14:textId="77777777" w:rsidR="00B332AB" w:rsidRPr="00B332AB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Osoba, której dane dotyczą, ma prawo:</w:t>
      </w:r>
    </w:p>
    <w:p w14:paraId="6DE02117" w14:textId="77777777" w:rsidR="00B332AB" w:rsidRPr="00B332AB" w:rsidRDefault="00B332AB" w:rsidP="00B332AB">
      <w:pPr>
        <w:numPr>
          <w:ilvl w:val="0"/>
          <w:numId w:val="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332AB">
        <w:rPr>
          <w:rFonts w:ascii="Times New Roman" w:hAnsi="Times New Roman" w:cs="Times New Roman"/>
          <w:sz w:val="18"/>
          <w:szCs w:val="18"/>
        </w:rPr>
        <w:t>dostępu do swoich danych osobowych, ich sprostowania oraz otrzymania ich kopii,</w:t>
      </w:r>
    </w:p>
    <w:p w14:paraId="4A625EC6" w14:textId="77777777" w:rsidR="00B332AB" w:rsidRPr="00B332AB" w:rsidRDefault="00B332AB" w:rsidP="00B332AB">
      <w:pPr>
        <w:numPr>
          <w:ilvl w:val="0"/>
          <w:numId w:val="6"/>
        </w:numPr>
        <w:spacing w:before="100" w:beforeAutospacing="1" w:after="0" w:line="240" w:lineRule="auto"/>
        <w:ind w:left="360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332AB">
        <w:rPr>
          <w:rFonts w:ascii="Times New Roman" w:hAnsi="Times New Roman" w:cs="Times New Roman"/>
          <w:sz w:val="18"/>
          <w:szCs w:val="18"/>
        </w:rPr>
        <w:t>ograniczenia przetwarzania danych osobowych  w przypadkach określonych w art. 18 RODO,</w:t>
      </w:r>
    </w:p>
    <w:p w14:paraId="3ADAAFAA" w14:textId="77777777" w:rsidR="00B332AB" w:rsidRPr="00604897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Jednocześnie osobie, której dane dotyczą, nie przysługuje:</w:t>
      </w:r>
    </w:p>
    <w:p w14:paraId="7291EF83" w14:textId="77777777" w:rsidR="00B332AB" w:rsidRPr="00604897" w:rsidRDefault="00B332AB" w:rsidP="00604897">
      <w:pPr>
        <w:pStyle w:val="Standard"/>
        <w:shd w:val="clear" w:color="auto" w:fill="FFFFFF"/>
        <w:spacing w:after="0" w:line="240" w:lineRule="auto"/>
        <w:ind w:left="284" w:right="-3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prawo wniesienia sprzeciwu wobec przetwarzania danych, prawo żądania usunięcia danych ani prawo do przenoszenia danych w zakresie danych osobowych przetwarzanych na podstawie art. 6 ust. 1 lit. c RODO, tj. w celu wypełnienia obowiązków prawnych ciążących na administratorze, wynikających w szczególności z art. 341, 342 i 348 ustawy </w:t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br/>
        <w:t>z dnia 20 marca 2025 r. o rynku pracy i służbach zatrudnienia, ponieważ administrator jest zobowiązany przepisami prawa do ich przetwarzania i nie może zaprzestać tego przetwarzania na żądanie osoby, której dane dotyczą.</w:t>
      </w:r>
    </w:p>
    <w:p w14:paraId="639E5DDD" w14:textId="77777777" w:rsidR="00B332AB" w:rsidRPr="00604897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eastAsiaTheme="minorHAnsi" w:hAnsi="Times New Roman" w:cs="Times New Roman"/>
          <w:iCs/>
          <w:kern w:val="0"/>
          <w:sz w:val="18"/>
          <w:szCs w:val="18"/>
        </w:rPr>
      </w:pP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Niezależnie od powyższego, osobie której dane dotyczą, przysługuje prawo wniesienia skargi do Prezesa Urzędu Ochrony Danych Osobowych, jeżeli uzna, że przetwarzanie danych osobowych narusza przepisy RODO.</w:t>
      </w:r>
    </w:p>
    <w:p w14:paraId="7DB5E80F" w14:textId="77777777" w:rsidR="00604897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hAnsi="Times New Roman" w:cs="Times New Roman"/>
          <w:sz w:val="18"/>
          <w:szCs w:val="18"/>
        </w:rPr>
      </w:pP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Pana/Pani dane osobowe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, 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dan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e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dziecka/podopiecznego</w:t>
      </w:r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co do zasady nie są przekazywane do państw trzecich (poza Unię Europejską i Europejski Obszar Gospodarczy). Jednocześnie, w związku z korzystaniem przez administratora z usług chmurowych świadczonych przez Microsoft, dane osobowe mogą być przekazywane do państw trzecich  wyłącznie w niezbędnym zakresie. Transfer danych odbywa się na podstawie standardowych klauzul umownych przyjętych przez Komisję Europejską, zawartych w dokumencie Microsoft Products and Services Data </w:t>
      </w:r>
      <w:proofErr w:type="spellStart"/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Protection</w:t>
      </w:r>
      <w:proofErr w:type="spellEnd"/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</w:t>
      </w:r>
      <w:proofErr w:type="spellStart"/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Addendum</w:t>
      </w:r>
      <w:proofErr w:type="spellEnd"/>
      <w:r w:rsidRP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(DPA), dostępnym na oficjalnych stronach internetowych</w:t>
      </w:r>
      <w:r w:rsidRPr="00B332AB">
        <w:rPr>
          <w:rFonts w:ascii="Times New Roman" w:hAnsi="Times New Roman" w:cs="Times New Roman"/>
          <w:sz w:val="18"/>
          <w:szCs w:val="18"/>
        </w:rPr>
        <w:t xml:space="preserve"> Microsoftu, co zapewnia odpowiedni poziom ochrony danych osobowych.</w:t>
      </w:r>
    </w:p>
    <w:p w14:paraId="53C56C96" w14:textId="6DB37D15" w:rsidR="00B332AB" w:rsidRPr="00604897" w:rsidRDefault="00B332AB" w:rsidP="00604897">
      <w:pPr>
        <w:pStyle w:val="Standard"/>
        <w:numPr>
          <w:ilvl w:val="0"/>
          <w:numId w:val="4"/>
        </w:numPr>
        <w:shd w:val="clear" w:color="auto" w:fill="FFFFFF"/>
        <w:spacing w:after="0" w:line="240" w:lineRule="auto"/>
        <w:ind w:left="284" w:right="-3" w:hanging="284"/>
        <w:jc w:val="both"/>
        <w:textAlignment w:val="auto"/>
        <w:rPr>
          <w:rFonts w:ascii="Times New Roman" w:hAnsi="Times New Roman" w:cs="Times New Roman"/>
          <w:sz w:val="18"/>
          <w:szCs w:val="18"/>
        </w:rPr>
      </w:pPr>
      <w:r w:rsidRPr="00604897">
        <w:rPr>
          <w:rFonts w:ascii="Times New Roman" w:hAnsi="Times New Roman" w:cs="Times New Roman"/>
          <w:sz w:val="18"/>
          <w:szCs w:val="18"/>
        </w:rPr>
        <w:t>Pana/Pani dane osobowe</w:t>
      </w:r>
      <w:r w:rsidR="00604897">
        <w:rPr>
          <w:rFonts w:ascii="Times New Roman" w:hAnsi="Times New Roman" w:cs="Times New Roman"/>
          <w:sz w:val="18"/>
          <w:szCs w:val="18"/>
        </w:rPr>
        <w:t xml:space="preserve">, 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da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ne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Pan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a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/Pa</w:t>
      </w:r>
      <w:r w:rsidR="00604897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>ni</w:t>
      </w:r>
      <w:r w:rsidR="00604897" w:rsidRPr="00B332AB">
        <w:rPr>
          <w:rFonts w:ascii="Times New Roman" w:eastAsiaTheme="minorHAnsi" w:hAnsi="Times New Roman" w:cs="Times New Roman"/>
          <w:iCs/>
          <w:kern w:val="0"/>
          <w:sz w:val="18"/>
          <w:szCs w:val="18"/>
        </w:rPr>
        <w:t xml:space="preserve"> dziecka/podopiecznego</w:t>
      </w:r>
      <w:r w:rsidRPr="00604897">
        <w:rPr>
          <w:rFonts w:ascii="Times New Roman" w:hAnsi="Times New Roman" w:cs="Times New Roman"/>
          <w:sz w:val="18"/>
          <w:szCs w:val="18"/>
        </w:rPr>
        <w:t xml:space="preserve"> nie będą przetwarzane w sposób zautomatyzowany </w:t>
      </w:r>
      <w:r w:rsidR="00604897">
        <w:rPr>
          <w:rFonts w:ascii="Times New Roman" w:hAnsi="Times New Roman" w:cs="Times New Roman"/>
          <w:sz w:val="18"/>
          <w:szCs w:val="18"/>
        </w:rPr>
        <w:br/>
      </w:r>
      <w:r w:rsidRPr="00604897">
        <w:rPr>
          <w:rFonts w:ascii="Times New Roman" w:hAnsi="Times New Roman" w:cs="Times New Roman"/>
          <w:sz w:val="18"/>
          <w:szCs w:val="18"/>
        </w:rPr>
        <w:t xml:space="preserve">ani </w:t>
      </w:r>
      <w:r w:rsidR="00604897">
        <w:rPr>
          <w:rFonts w:ascii="Times New Roman" w:hAnsi="Times New Roman" w:cs="Times New Roman"/>
          <w:sz w:val="18"/>
          <w:szCs w:val="18"/>
        </w:rPr>
        <w:t xml:space="preserve">nie będą </w:t>
      </w:r>
      <w:r w:rsidRPr="00604897">
        <w:rPr>
          <w:rFonts w:ascii="Times New Roman" w:hAnsi="Times New Roman" w:cs="Times New Roman"/>
          <w:sz w:val="18"/>
          <w:szCs w:val="18"/>
        </w:rPr>
        <w:t>profilowane.</w:t>
      </w:r>
    </w:p>
    <w:p w14:paraId="57E3A768" w14:textId="77777777" w:rsidR="00B332AB" w:rsidRPr="00B332AB" w:rsidRDefault="00B332AB" w:rsidP="00B332AB">
      <w:pPr>
        <w:pStyle w:val="Standard"/>
        <w:shd w:val="clear" w:color="auto" w:fill="FFFFFF"/>
        <w:tabs>
          <w:tab w:val="left" w:pos="426"/>
        </w:tabs>
        <w:spacing w:after="0" w:line="240" w:lineRule="auto"/>
        <w:ind w:left="284" w:right="-3"/>
        <w:jc w:val="both"/>
        <w:textAlignment w:val="auto"/>
        <w:rPr>
          <w:rStyle w:val="Uwydatnienie"/>
          <w:rFonts w:ascii="Times New Roman" w:hAnsi="Times New Roman" w:cs="Times New Roman"/>
          <w:i w:val="0"/>
          <w:iCs w:val="0"/>
          <w:sz w:val="18"/>
          <w:szCs w:val="18"/>
        </w:rPr>
      </w:pPr>
    </w:p>
    <w:p w14:paraId="539A36B8" w14:textId="77777777" w:rsidR="00B332AB" w:rsidRPr="00B332AB" w:rsidRDefault="00B332AB" w:rsidP="00B332AB">
      <w:pPr>
        <w:jc w:val="both"/>
        <w:rPr>
          <w:rFonts w:ascii="Times New Roman" w:hAnsi="Times New Roman" w:cs="Times New Roman"/>
          <w:sz w:val="18"/>
          <w:szCs w:val="18"/>
        </w:rPr>
      </w:pPr>
      <w:r w:rsidRPr="00B332AB">
        <w:rPr>
          <w:rFonts w:ascii="Times New Roman" w:hAnsi="Times New Roman" w:cs="Times New Roman"/>
          <w:sz w:val="18"/>
          <w:szCs w:val="18"/>
        </w:rPr>
        <w:t xml:space="preserve">Wymienione wyżej dane osobowe podaję dobrowolnie i świadomie oraz oświadczam, że  są one zgodne prawdą. </w:t>
      </w:r>
    </w:p>
    <w:p w14:paraId="5E3206EF" w14:textId="77777777" w:rsidR="00B332AB" w:rsidRPr="00B332AB" w:rsidRDefault="00B332AB" w:rsidP="00B332AB">
      <w:pPr>
        <w:jc w:val="both"/>
        <w:rPr>
          <w:rFonts w:ascii="Times New Roman" w:hAnsi="Times New Roman" w:cs="Times New Roman"/>
          <w:sz w:val="18"/>
          <w:szCs w:val="18"/>
        </w:rPr>
      </w:pPr>
      <w:r w:rsidRPr="00B332AB">
        <w:rPr>
          <w:rFonts w:ascii="Times New Roman" w:hAnsi="Times New Roman" w:cs="Times New Roman"/>
          <w:sz w:val="18"/>
          <w:szCs w:val="18"/>
        </w:rPr>
        <w:t xml:space="preserve">Jednocześnie oświadczam, że zapoznałem się z powyższą klauzulą informacyjną. </w:t>
      </w:r>
    </w:p>
    <w:p w14:paraId="07146515" w14:textId="77777777" w:rsidR="00061C3F" w:rsidRPr="00B332AB" w:rsidRDefault="00061C3F" w:rsidP="00061C3F">
      <w:pPr>
        <w:shd w:val="clear" w:color="auto" w:fill="FFFFFF"/>
        <w:spacing w:after="0" w:line="360" w:lineRule="auto"/>
        <w:ind w:left="284"/>
        <w:jc w:val="right"/>
        <w:textAlignment w:val="baseline"/>
        <w:rPr>
          <w:rFonts w:ascii="Times New Roman" w:hAnsi="Times New Roman" w:cs="Times New Roman"/>
          <w:i/>
          <w:iCs/>
          <w:sz w:val="18"/>
          <w:szCs w:val="18"/>
        </w:rPr>
      </w:pPr>
      <w:r w:rsidRPr="00B332AB">
        <w:rPr>
          <w:rFonts w:ascii="Times New Roman" w:hAnsi="Times New Roman" w:cs="Times New Roman"/>
          <w:i/>
          <w:iCs/>
          <w:sz w:val="18"/>
          <w:szCs w:val="18"/>
        </w:rPr>
        <w:t xml:space="preserve">…………….……………………………………  </w:t>
      </w:r>
    </w:p>
    <w:p w14:paraId="44A54813" w14:textId="27386BCE" w:rsidR="00061C3F" w:rsidRPr="00B332AB" w:rsidRDefault="00061C3F" w:rsidP="00604897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hAnsi="Times New Roman" w:cs="Times New Roman"/>
          <w:sz w:val="18"/>
          <w:szCs w:val="18"/>
        </w:rPr>
      </w:pP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</w:r>
      <w:r w:rsidRPr="00B332AB">
        <w:rPr>
          <w:rFonts w:ascii="Times New Roman" w:hAnsi="Times New Roman" w:cs="Times New Roman"/>
          <w:i/>
          <w:iCs/>
          <w:sz w:val="18"/>
          <w:szCs w:val="18"/>
        </w:rPr>
        <w:tab/>
        <w:t>data, czytelny podpis</w:t>
      </w:r>
    </w:p>
    <w:p w14:paraId="10AA118A" w14:textId="77777777" w:rsidR="007F568C" w:rsidRPr="00B332AB" w:rsidRDefault="007F568C" w:rsidP="00061C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sectPr w:rsidR="007F568C" w:rsidRPr="00B332AB" w:rsidSect="00EA58E7">
      <w:headerReference w:type="default" r:id="rId9"/>
      <w:footerReference w:type="default" r:id="rId10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79492" w14:textId="77777777" w:rsidR="00F62DE8" w:rsidRDefault="00F62DE8" w:rsidP="0068577F">
      <w:pPr>
        <w:spacing w:after="0" w:line="240" w:lineRule="auto"/>
      </w:pPr>
      <w:r>
        <w:separator/>
      </w:r>
    </w:p>
  </w:endnote>
  <w:endnote w:type="continuationSeparator" w:id="0">
    <w:p w14:paraId="625902BC" w14:textId="77777777" w:rsidR="00F62DE8" w:rsidRDefault="00F62DE8" w:rsidP="00685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6089231"/>
      <w:docPartObj>
        <w:docPartGallery w:val="Page Numbers (Bottom of Page)"/>
        <w:docPartUnique/>
      </w:docPartObj>
    </w:sdtPr>
    <w:sdtContent>
      <w:p w14:paraId="0143856E" w14:textId="77777777" w:rsidR="007F568C" w:rsidRDefault="007F568C">
        <w:pPr>
          <w:pStyle w:val="Stopka"/>
          <w:jc w:val="right"/>
        </w:pP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59264" behindDoc="1" locked="0" layoutInCell="1" allowOverlap="1" wp14:anchorId="32F64DA3" wp14:editId="2E0D4167">
              <wp:simplePos x="0" y="0"/>
              <wp:positionH relativeFrom="margin">
                <wp:posOffset>161925</wp:posOffset>
              </wp:positionH>
              <wp:positionV relativeFrom="paragraph">
                <wp:posOffset>-15714</wp:posOffset>
              </wp:positionV>
              <wp:extent cx="1378585" cy="467995"/>
              <wp:effectExtent l="0" t="0" r="0" b="8255"/>
              <wp:wrapNone/>
              <wp:docPr id="15" name="Obraz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78585" cy="4679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3360" behindDoc="1" locked="0" layoutInCell="1" allowOverlap="1" wp14:anchorId="4D92E86E" wp14:editId="17EB9FE7">
              <wp:simplePos x="0" y="0"/>
              <wp:positionH relativeFrom="margin">
                <wp:posOffset>4246245</wp:posOffset>
              </wp:positionH>
              <wp:positionV relativeFrom="paragraph">
                <wp:posOffset>109381</wp:posOffset>
              </wp:positionV>
              <wp:extent cx="1130300" cy="400050"/>
              <wp:effectExtent l="0" t="0" r="0" b="0"/>
              <wp:wrapNone/>
              <wp:docPr id="14" name="Obraz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ZL_Logo.png"/>
                      <pic:cNvPicPr/>
                    </pic:nvPicPr>
                    <pic:blipFill rotWithShape="1"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24705" b="23530"/>
                      <a:stretch/>
                    </pic:blipFill>
                    <pic:spPr bwMode="auto">
                      <a:xfrm>
                        <a:off x="0" y="0"/>
                        <a:ext cx="1130300" cy="40005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1312" behindDoc="1" locked="0" layoutInCell="1" allowOverlap="1" wp14:anchorId="45620F86" wp14:editId="5DFA60C5">
              <wp:simplePos x="0" y="0"/>
              <wp:positionH relativeFrom="margin">
                <wp:posOffset>2621280</wp:posOffset>
              </wp:positionH>
              <wp:positionV relativeFrom="paragraph">
                <wp:posOffset>-116679</wp:posOffset>
              </wp:positionV>
              <wp:extent cx="517525" cy="660400"/>
              <wp:effectExtent l="0" t="0" r="0" b="6350"/>
              <wp:wrapNone/>
              <wp:docPr id="16" name="Obraz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Junackie Hufce Pracy.jpg"/>
                      <pic:cNvPicPr/>
                    </pic:nvPicPr>
                    <pic:blipFill>
                      <a:blip r:embed="rId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7525" cy="660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16627A38" w14:textId="77777777" w:rsidR="007F568C" w:rsidRDefault="007F56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9A184" w14:textId="77777777" w:rsidR="00F62DE8" w:rsidRDefault="00F62DE8" w:rsidP="0068577F">
      <w:pPr>
        <w:spacing w:after="0" w:line="240" w:lineRule="auto"/>
      </w:pPr>
      <w:r>
        <w:separator/>
      </w:r>
    </w:p>
  </w:footnote>
  <w:footnote w:type="continuationSeparator" w:id="0">
    <w:p w14:paraId="78C00A96" w14:textId="77777777" w:rsidR="00F62DE8" w:rsidRDefault="00F62DE8" w:rsidP="0068577F">
      <w:pPr>
        <w:spacing w:after="0" w:line="240" w:lineRule="auto"/>
      </w:pPr>
      <w:r>
        <w:continuationSeparator/>
      </w:r>
    </w:p>
  </w:footnote>
  <w:footnote w:id="1">
    <w:p w14:paraId="41E90BC1" w14:textId="10B5D722" w:rsidR="00A2710C" w:rsidRDefault="00A2710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710C">
        <w:rPr>
          <w:sz w:val="18"/>
          <w:szCs w:val="18"/>
        </w:rPr>
        <w:t>Imię i nazwisko prawnego opiekuna,</w:t>
      </w:r>
      <w:r>
        <w:t xml:space="preserve"> </w:t>
      </w:r>
    </w:p>
  </w:footnote>
  <w:footnote w:id="2">
    <w:p w14:paraId="5D123B81" w14:textId="0C065112" w:rsidR="00A2710C" w:rsidRDefault="00A2710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710C">
        <w:rPr>
          <w:sz w:val="18"/>
          <w:szCs w:val="18"/>
        </w:rPr>
        <w:t>Imię i nazwisko uczestnika,</w:t>
      </w:r>
    </w:p>
  </w:footnote>
  <w:footnote w:id="3">
    <w:p w14:paraId="12BE7111" w14:textId="0CE7F4A0" w:rsidR="00A2710C" w:rsidRDefault="00A2710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18"/>
          <w:szCs w:val="18"/>
        </w:rPr>
        <w:t>n</w:t>
      </w:r>
      <w:r w:rsidRPr="00A2710C">
        <w:rPr>
          <w:sz w:val="18"/>
          <w:szCs w:val="18"/>
        </w:rPr>
        <w:t>iepotrzebne skreślić,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7236" w:type="dxa"/>
      <w:tblInd w:w="-427" w:type="dxa"/>
      <w:tblLook w:val="04A0" w:firstRow="1" w:lastRow="0" w:firstColumn="1" w:lastColumn="0" w:noHBand="0" w:noVBand="1"/>
    </w:tblPr>
    <w:tblGrid>
      <w:gridCol w:w="1703"/>
      <w:gridCol w:w="5533"/>
    </w:tblGrid>
    <w:tr w:rsidR="001C1F32" w:rsidRPr="009D0B9D" w14:paraId="4A9D26D3" w14:textId="77777777" w:rsidTr="00B94BF2">
      <w:tc>
        <w:tcPr>
          <w:tcW w:w="1703" w:type="dxa"/>
          <w:tcBorders>
            <w:top w:val="nil"/>
            <w:left w:val="nil"/>
            <w:bottom w:val="nil"/>
            <w:right w:val="single" w:sz="8" w:space="0" w:color="44546A" w:themeColor="text2"/>
          </w:tcBorders>
          <w:vAlign w:val="center"/>
        </w:tcPr>
        <w:p w14:paraId="0FE3A413" w14:textId="77777777" w:rsidR="0031579A" w:rsidRDefault="001C1F32">
          <w:pPr>
            <w:pStyle w:val="Nagwek"/>
          </w:pPr>
          <w:r w:rsidRPr="001C1F32">
            <w:rPr>
              <w:noProof/>
              <w:lang w:eastAsia="pl-PL"/>
            </w:rPr>
            <w:drawing>
              <wp:inline distT="0" distB="0" distL="0" distR="0" wp14:anchorId="46BC7912" wp14:editId="477D74CA">
                <wp:extent cx="807720" cy="807720"/>
                <wp:effectExtent l="0" t="0" r="0" b="0"/>
                <wp:docPr id="13" name="Obraz 13" descr="C:\Users\Grodek.A\Desktop\zdjęcia\OIP (1).jf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Grodek.A\Desktop\zdjęcia\OIP (1).jf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772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33" w:type="dxa"/>
          <w:tcBorders>
            <w:top w:val="nil"/>
            <w:left w:val="single" w:sz="8" w:space="0" w:color="44546A" w:themeColor="text2"/>
            <w:bottom w:val="nil"/>
            <w:right w:val="nil"/>
          </w:tcBorders>
        </w:tcPr>
        <w:p w14:paraId="2B1A1DFB" w14:textId="77777777" w:rsidR="00D11A3D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MAZOWIECKA</w:t>
          </w:r>
          <w:r w:rsidR="00D11A3D"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WOJEWÓDZKA KOMENDA </w:t>
          </w:r>
        </w:p>
        <w:p w14:paraId="23FCFF0D" w14:textId="77777777" w:rsidR="001A2456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OCHOTNICZYCH HUFCÓW PRACY </w:t>
          </w:r>
        </w:p>
        <w:p w14:paraId="3BD15989" w14:textId="77777777" w:rsidR="00D11A3D" w:rsidRPr="00EF16C8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W WARSZAWIE</w:t>
          </w:r>
        </w:p>
        <w:p w14:paraId="69649F01" w14:textId="77777777" w:rsidR="00D11A3D" w:rsidRPr="00D11A3D" w:rsidRDefault="001A2456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00-715 Warszawa, ul. Czerniakowska 71</w:t>
          </w:r>
        </w:p>
        <w:p w14:paraId="5434D915" w14:textId="77777777" w:rsidR="00D11A3D" w:rsidRPr="00EF16C8" w:rsidRDefault="001A2456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tel. 22  827-21-54</w:t>
          </w:r>
        </w:p>
        <w:p w14:paraId="0A78CDCE" w14:textId="77777777" w:rsidR="00D11A3D" w:rsidRDefault="00D11A3D" w:rsidP="00D11A3D">
          <w:pPr>
            <w:keepNext/>
            <w:ind w:left="321"/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</w:pPr>
          <w:r w:rsidRPr="00EF16C8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  <w:t xml:space="preserve">e-mail: </w:t>
          </w:r>
          <w:r w:rsidR="001A2456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mazowiecka@ohp.pl</w:t>
          </w:r>
        </w:p>
        <w:p w14:paraId="577BFCC6" w14:textId="77777777" w:rsidR="0031579A" w:rsidRPr="0045472E" w:rsidRDefault="00AE6716" w:rsidP="00D11A3D">
          <w:pPr>
            <w:keepNext/>
            <w:ind w:left="321"/>
            <w:rPr>
              <w:rFonts w:ascii="Palatino Linotype" w:eastAsia="Calibri" w:hAnsi="Palatino Linotype" w:cs="Calibri"/>
              <w:bCs/>
              <w:noProof/>
              <w:color w:val="003B6F"/>
              <w:spacing w:val="20"/>
              <w:sz w:val="20"/>
              <w:szCs w:val="20"/>
              <w:lang w:val="en-GB" w:eastAsia="pl-PL"/>
            </w:rPr>
          </w:pPr>
          <w:r w:rsidRPr="00CB2C74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www.ohp.pl</w:t>
          </w:r>
        </w:p>
      </w:tc>
    </w:tr>
  </w:tbl>
  <w:p w14:paraId="09E73FE7" w14:textId="77777777" w:rsidR="0068577F" w:rsidRPr="0045472E" w:rsidRDefault="0068577F" w:rsidP="00D11A3D">
    <w:pPr>
      <w:pStyle w:val="Nagwek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4361"/>
    <w:multiLevelType w:val="hybridMultilevel"/>
    <w:tmpl w:val="23D61D3E"/>
    <w:lvl w:ilvl="0" w:tplc="11D2FA6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BA60792"/>
    <w:multiLevelType w:val="hybridMultilevel"/>
    <w:tmpl w:val="FF16B4F2"/>
    <w:lvl w:ilvl="0" w:tplc="20A4BEEC">
      <w:start w:val="1"/>
      <w:numFmt w:val="decimal"/>
      <w:lvlText w:val="%1.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E092FCC"/>
    <w:multiLevelType w:val="hybridMultilevel"/>
    <w:tmpl w:val="A79C9664"/>
    <w:lvl w:ilvl="0" w:tplc="ED5453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950C8"/>
    <w:multiLevelType w:val="hybridMultilevel"/>
    <w:tmpl w:val="133E8A3A"/>
    <w:lvl w:ilvl="0" w:tplc="923697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0E33AF2"/>
    <w:multiLevelType w:val="hybridMultilevel"/>
    <w:tmpl w:val="7512AF5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EF2661"/>
    <w:multiLevelType w:val="hybridMultilevel"/>
    <w:tmpl w:val="27262FF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954167181">
    <w:abstractNumId w:val="3"/>
  </w:num>
  <w:num w:numId="2" w16cid:durableId="1843542307">
    <w:abstractNumId w:val="5"/>
  </w:num>
  <w:num w:numId="3" w16cid:durableId="1613126827">
    <w:abstractNumId w:val="4"/>
  </w:num>
  <w:num w:numId="4" w16cid:durableId="13610798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99214674">
    <w:abstractNumId w:val="0"/>
  </w:num>
  <w:num w:numId="6" w16cid:durableId="14117354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C74"/>
    <w:rsid w:val="000303FC"/>
    <w:rsid w:val="00061C3F"/>
    <w:rsid w:val="00075A16"/>
    <w:rsid w:val="000936EE"/>
    <w:rsid w:val="000A4E28"/>
    <w:rsid w:val="000B02CA"/>
    <w:rsid w:val="000E3F17"/>
    <w:rsid w:val="000F627E"/>
    <w:rsid w:val="001008C1"/>
    <w:rsid w:val="001A2456"/>
    <w:rsid w:val="001A39D3"/>
    <w:rsid w:val="001B46A5"/>
    <w:rsid w:val="001C1F32"/>
    <w:rsid w:val="001C3C69"/>
    <w:rsid w:val="0026058B"/>
    <w:rsid w:val="00286DFA"/>
    <w:rsid w:val="002A567E"/>
    <w:rsid w:val="002B72E7"/>
    <w:rsid w:val="002D36B8"/>
    <w:rsid w:val="002E3F9A"/>
    <w:rsid w:val="002F59EF"/>
    <w:rsid w:val="0031579A"/>
    <w:rsid w:val="003406AB"/>
    <w:rsid w:val="003716D2"/>
    <w:rsid w:val="003736BA"/>
    <w:rsid w:val="00385258"/>
    <w:rsid w:val="003F2721"/>
    <w:rsid w:val="003F5894"/>
    <w:rsid w:val="00423461"/>
    <w:rsid w:val="00425E3E"/>
    <w:rsid w:val="0045472E"/>
    <w:rsid w:val="00464AB9"/>
    <w:rsid w:val="004761EA"/>
    <w:rsid w:val="00477EFB"/>
    <w:rsid w:val="004D3981"/>
    <w:rsid w:val="004F0759"/>
    <w:rsid w:val="004F370C"/>
    <w:rsid w:val="00511A4B"/>
    <w:rsid w:val="005804C7"/>
    <w:rsid w:val="005A6A2F"/>
    <w:rsid w:val="005B5939"/>
    <w:rsid w:val="005D148B"/>
    <w:rsid w:val="00604897"/>
    <w:rsid w:val="00621FB9"/>
    <w:rsid w:val="00636EA5"/>
    <w:rsid w:val="00644081"/>
    <w:rsid w:val="00655E1B"/>
    <w:rsid w:val="0068577F"/>
    <w:rsid w:val="006878B0"/>
    <w:rsid w:val="006966E8"/>
    <w:rsid w:val="006B3C41"/>
    <w:rsid w:val="00725332"/>
    <w:rsid w:val="007511B3"/>
    <w:rsid w:val="007521DE"/>
    <w:rsid w:val="0077608E"/>
    <w:rsid w:val="007823C4"/>
    <w:rsid w:val="00784B4E"/>
    <w:rsid w:val="007F568C"/>
    <w:rsid w:val="0080421D"/>
    <w:rsid w:val="008068DA"/>
    <w:rsid w:val="0083405A"/>
    <w:rsid w:val="008428C2"/>
    <w:rsid w:val="00842D19"/>
    <w:rsid w:val="00864CB7"/>
    <w:rsid w:val="00880B56"/>
    <w:rsid w:val="008C5B5C"/>
    <w:rsid w:val="008F0494"/>
    <w:rsid w:val="009040F3"/>
    <w:rsid w:val="00930787"/>
    <w:rsid w:val="009563C9"/>
    <w:rsid w:val="009640BC"/>
    <w:rsid w:val="00974AEA"/>
    <w:rsid w:val="009755EF"/>
    <w:rsid w:val="009757E9"/>
    <w:rsid w:val="0099413B"/>
    <w:rsid w:val="009D0B9D"/>
    <w:rsid w:val="009D6563"/>
    <w:rsid w:val="009E5627"/>
    <w:rsid w:val="009F1A62"/>
    <w:rsid w:val="00A011C3"/>
    <w:rsid w:val="00A051AD"/>
    <w:rsid w:val="00A2710C"/>
    <w:rsid w:val="00A35D34"/>
    <w:rsid w:val="00A50A3B"/>
    <w:rsid w:val="00A63AD0"/>
    <w:rsid w:val="00A647E1"/>
    <w:rsid w:val="00A6706A"/>
    <w:rsid w:val="00AA4EB7"/>
    <w:rsid w:val="00AE6716"/>
    <w:rsid w:val="00B02672"/>
    <w:rsid w:val="00B06007"/>
    <w:rsid w:val="00B332AB"/>
    <w:rsid w:val="00B94BF2"/>
    <w:rsid w:val="00BB5BD3"/>
    <w:rsid w:val="00BC4D49"/>
    <w:rsid w:val="00C03795"/>
    <w:rsid w:val="00C077ED"/>
    <w:rsid w:val="00C42AE4"/>
    <w:rsid w:val="00C6640C"/>
    <w:rsid w:val="00C71212"/>
    <w:rsid w:val="00C82D42"/>
    <w:rsid w:val="00C92FBB"/>
    <w:rsid w:val="00CA3E80"/>
    <w:rsid w:val="00CB2C74"/>
    <w:rsid w:val="00CB3F58"/>
    <w:rsid w:val="00CC1A5F"/>
    <w:rsid w:val="00CF63BC"/>
    <w:rsid w:val="00D11A3D"/>
    <w:rsid w:val="00D40541"/>
    <w:rsid w:val="00D55066"/>
    <w:rsid w:val="00D57237"/>
    <w:rsid w:val="00DA1628"/>
    <w:rsid w:val="00DB1133"/>
    <w:rsid w:val="00DD116F"/>
    <w:rsid w:val="00DD2CFF"/>
    <w:rsid w:val="00E03627"/>
    <w:rsid w:val="00E10DB7"/>
    <w:rsid w:val="00E121DA"/>
    <w:rsid w:val="00E55BE3"/>
    <w:rsid w:val="00E70C25"/>
    <w:rsid w:val="00EA58E7"/>
    <w:rsid w:val="00EA58EA"/>
    <w:rsid w:val="00EF16C8"/>
    <w:rsid w:val="00EF5297"/>
    <w:rsid w:val="00EF778F"/>
    <w:rsid w:val="00F07C05"/>
    <w:rsid w:val="00F103EB"/>
    <w:rsid w:val="00F5369C"/>
    <w:rsid w:val="00F54A7C"/>
    <w:rsid w:val="00F5729E"/>
    <w:rsid w:val="00F62DE8"/>
    <w:rsid w:val="00F660A1"/>
    <w:rsid w:val="00F92E31"/>
    <w:rsid w:val="00FA497D"/>
    <w:rsid w:val="00FC21F6"/>
    <w:rsid w:val="00FD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52C66"/>
  <w15:chartTrackingRefBased/>
  <w15:docId w15:val="{CDA3401C-6ACB-45B5-826A-B14856779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6716"/>
  </w:style>
  <w:style w:type="paragraph" w:styleId="Nagwek4">
    <w:name w:val="heading 4"/>
    <w:basedOn w:val="Normalny"/>
    <w:next w:val="Normalny"/>
    <w:link w:val="Nagwek4Znak"/>
    <w:unhideWhenUsed/>
    <w:qFormat/>
    <w:rsid w:val="009757E9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77F"/>
  </w:style>
  <w:style w:type="paragraph" w:styleId="Stopka">
    <w:name w:val="footer"/>
    <w:basedOn w:val="Normalny"/>
    <w:link w:val="Stopka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577F"/>
  </w:style>
  <w:style w:type="table" w:styleId="Tabela-Siatka">
    <w:name w:val="Table Grid"/>
    <w:basedOn w:val="Standardowy"/>
    <w:uiPriority w:val="39"/>
    <w:rsid w:val="00685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68577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FF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21FB9"/>
    <w:rPr>
      <w:color w:val="808080"/>
    </w:rPr>
  </w:style>
  <w:style w:type="paragraph" w:styleId="Akapitzlist">
    <w:name w:val="List Paragraph"/>
    <w:basedOn w:val="Normalny"/>
    <w:uiPriority w:val="34"/>
    <w:qFormat/>
    <w:rsid w:val="00CB2C74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rsid w:val="009757E9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271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2710C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TML-kod">
    <w:name w:val="HTML Code"/>
    <w:basedOn w:val="Domylnaczcionkaakapitu"/>
    <w:uiPriority w:val="99"/>
    <w:semiHidden/>
    <w:unhideWhenUsed/>
    <w:rsid w:val="00A2710C"/>
    <w:rPr>
      <w:rFonts w:ascii="Courier New" w:eastAsia="Times New Roman" w:hAnsi="Courier New" w:cs="Courier New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2710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2710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2710C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71212"/>
    <w:rPr>
      <w:i/>
      <w:iCs/>
    </w:rPr>
  </w:style>
  <w:style w:type="paragraph" w:customStyle="1" w:styleId="Standard">
    <w:name w:val="Standard"/>
    <w:rsid w:val="00C71212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mazowiecka.oh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KM_DOKUMENTY%20Z%20PULPITU\2021\Papier%20firmowy_ok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B59BD-B452-4F82-9856-5D9828BAB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firmowy_ok</Template>
  <TotalTime>4</TotalTime>
  <Pages>2</Pages>
  <Words>742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Boryczka</dc:creator>
  <cp:keywords/>
  <dc:description/>
  <cp:lastModifiedBy>Katarzyna Jaworska</cp:lastModifiedBy>
  <cp:revision>3</cp:revision>
  <cp:lastPrinted>2024-01-12T14:13:00Z</cp:lastPrinted>
  <dcterms:created xsi:type="dcterms:W3CDTF">2026-05-20T06:41:00Z</dcterms:created>
  <dcterms:modified xsi:type="dcterms:W3CDTF">2026-05-20T06:45:00Z</dcterms:modified>
</cp:coreProperties>
</file>